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3B037" w14:textId="19408786" w:rsidR="007C523C" w:rsidRDefault="00531034">
      <w:bookmarkStart w:id="0" w:name="_GoBack"/>
      <w:bookmarkEnd w:id="0"/>
      <w:r>
        <w:rPr>
          <w:noProof/>
        </w:rPr>
        <mc:AlternateContent>
          <mc:Choice Requires="wps">
            <w:drawing>
              <wp:anchor distT="0" distB="0" distL="114300" distR="114300" simplePos="0" relativeHeight="251658240" behindDoc="0" locked="0" layoutInCell="1" allowOverlap="1" wp14:anchorId="10193176" wp14:editId="318B24B4">
                <wp:simplePos x="0" y="0"/>
                <wp:positionH relativeFrom="page">
                  <wp:posOffset>533400</wp:posOffset>
                </wp:positionH>
                <wp:positionV relativeFrom="page">
                  <wp:posOffset>8488680</wp:posOffset>
                </wp:positionV>
                <wp:extent cx="2133600" cy="770890"/>
                <wp:effectExtent l="0" t="0" r="0" b="16510"/>
                <wp:wrapTight wrapText="bothSides">
                  <wp:wrapPolygon edited="0">
                    <wp:start x="257" y="0"/>
                    <wp:lineTo x="257" y="21351"/>
                    <wp:lineTo x="21086" y="21351"/>
                    <wp:lineTo x="21086" y="0"/>
                    <wp:lineTo x="257" y="0"/>
                  </wp:wrapPolygon>
                </wp:wrapTight>
                <wp:docPr id="578"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3CB2D3F" w14:textId="77777777" w:rsidR="00FA3BF3" w:rsidRDefault="00FA3BF3" w:rsidP="007C523C">
                            <w:pPr>
                              <w:pStyle w:val="BodyText2"/>
                              <w:rPr>
                                <w:b/>
                                <w:color w:val="FF6600"/>
                                <w:sz w:val="24"/>
                              </w:rPr>
                            </w:pPr>
                            <w:proofErr w:type="spellStart"/>
                            <w:r>
                              <w:rPr>
                                <w:b/>
                                <w:color w:val="FF6600"/>
                                <w:sz w:val="24"/>
                              </w:rPr>
                              <w:t>COMMunity</w:t>
                            </w:r>
                            <w:proofErr w:type="spellEnd"/>
                            <w:r>
                              <w:rPr>
                                <w:b/>
                                <w:color w:val="FF6600"/>
                                <w:sz w:val="24"/>
                              </w:rPr>
                              <w:t xml:space="preserve"> Meetings </w:t>
                            </w:r>
                          </w:p>
                          <w:p w14:paraId="44939A6F" w14:textId="77777777" w:rsidR="00FA3BF3" w:rsidRPr="00531034" w:rsidRDefault="00FA3BF3" w:rsidP="007C523C">
                            <w:pPr>
                              <w:pStyle w:val="BodyText2"/>
                              <w:rPr>
                                <w:color w:val="0096FF" w:themeColor="background2"/>
                                <w:szCs w:val="20"/>
                              </w:rPr>
                            </w:pPr>
                            <w:r>
                              <w:rPr>
                                <w:color w:val="0096FF" w:themeColor="background2"/>
                                <w:szCs w:val="20"/>
                              </w:rPr>
                              <w:t xml:space="preserve">Come find out what it really takes to communicate through your major. </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57" o:spid="_x0000_s1026" type="#_x0000_t202" style="position:absolute;margin-left:42pt;margin-top:668.4pt;width:168pt;height:60.7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" mv:complextextbox="1" filled="f" stroked="f">
                <v:textbox inset=",0,,0">
                  <w:txbxContent>
                    <w:p w14:paraId="23CB2D3F" w14:textId="77777777" w:rsidR="00FA3BF3" w:rsidRDefault="00FA3BF3" w:rsidP="007C523C">
                      <w:pPr>
                        <w:pStyle w:val="BodyText2"/>
                        <w:rPr>
                          <w:b/>
                          <w:color w:val="FF6600"/>
                          <w:sz w:val="24"/>
                        </w:rPr>
                      </w:pPr>
                      <w:proofErr w:type="spellStart"/>
                      <w:r>
                        <w:rPr>
                          <w:b/>
                          <w:color w:val="FF6600"/>
                          <w:sz w:val="24"/>
                        </w:rPr>
                        <w:t>COMMunity</w:t>
                      </w:r>
                      <w:proofErr w:type="spellEnd"/>
                      <w:r>
                        <w:rPr>
                          <w:b/>
                          <w:color w:val="FF6600"/>
                          <w:sz w:val="24"/>
                        </w:rPr>
                        <w:t xml:space="preserve"> Meetings </w:t>
                      </w:r>
                    </w:p>
                    <w:p w14:paraId="44939A6F" w14:textId="77777777" w:rsidR="00FA3BF3" w:rsidRPr="00531034" w:rsidRDefault="00FA3BF3" w:rsidP="007C523C">
                      <w:pPr>
                        <w:pStyle w:val="BodyText2"/>
                        <w:rPr>
                          <w:color w:val="0096FF" w:themeColor="background2"/>
                          <w:szCs w:val="20"/>
                        </w:rPr>
                      </w:pPr>
                      <w:r>
                        <w:rPr>
                          <w:color w:val="0096FF" w:themeColor="background2"/>
                          <w:szCs w:val="20"/>
                        </w:rPr>
                        <w:t xml:space="preserve">Come find out what it really takes to communicate through your major. </w:t>
                      </w:r>
                    </w:p>
                  </w:txbxContent>
                </v:textbox>
                <w10:wrap type="tight" anchorx="page" anchory="page"/>
              </v:shape>
            </w:pict>
          </mc:Fallback>
        </mc:AlternateContent>
      </w:r>
      <w:r w:rsidR="00182247">
        <w:rPr>
          <w:noProof/>
        </w:rPr>
        <w:drawing>
          <wp:anchor distT="0" distB="0" distL="114300" distR="114300" simplePos="0" relativeHeight="251716621" behindDoc="0" locked="0" layoutInCell="1" allowOverlap="1" wp14:anchorId="420BE701" wp14:editId="5DA9F47E">
            <wp:simplePos x="0" y="0"/>
            <wp:positionH relativeFrom="page">
              <wp:posOffset>457200</wp:posOffset>
            </wp:positionH>
            <wp:positionV relativeFrom="page">
              <wp:posOffset>4800600</wp:posOffset>
            </wp:positionV>
            <wp:extent cx="2252345" cy="1460500"/>
            <wp:effectExtent l="0" t="0" r="8255" b="12700"/>
            <wp:wrapThrough wrapText="bothSides">
              <wp:wrapPolygon edited="0">
                <wp:start x="0" y="0"/>
                <wp:lineTo x="0" y="21412"/>
                <wp:lineTo x="21436" y="21412"/>
                <wp:lineTo x="21436" y="0"/>
                <wp:lineTo x="0" y="0"/>
              </wp:wrapPolygon>
            </wp:wrapThrough>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ni.jpg"/>
                    <pic:cNvPicPr/>
                  </pic:nvPicPr>
                  <pic:blipFill>
                    <a:blip r:embed="rId8">
                      <a:extLst>
                        <a:ext uri="{28A0092B-C50C-407E-A947-70E740481C1C}">
                          <a14:useLocalDpi xmlns:a14="http://schemas.microsoft.com/office/drawing/2010/main" val="0"/>
                        </a:ext>
                      </a:extLst>
                    </a:blip>
                    <a:stretch>
                      <a:fillRect/>
                    </a:stretch>
                  </pic:blipFill>
                  <pic:spPr>
                    <a:xfrm>
                      <a:off x="0" y="0"/>
                      <a:ext cx="2252345" cy="1460500"/>
                    </a:xfrm>
                    <a:prstGeom prst="rect">
                      <a:avLst/>
                    </a:prstGeom>
                  </pic:spPr>
                </pic:pic>
              </a:graphicData>
            </a:graphic>
            <wp14:sizeRelH relativeFrom="margin">
              <wp14:pctWidth>0</wp14:pctWidth>
            </wp14:sizeRelH>
            <wp14:sizeRelV relativeFrom="margin">
              <wp14:pctHeight>0</wp14:pctHeight>
            </wp14:sizeRelV>
          </wp:anchor>
        </w:drawing>
      </w:r>
      <w:r w:rsidR="007C523C">
        <w:rPr>
          <w:noProof/>
        </w:rPr>
        <w:drawing>
          <wp:anchor distT="0" distB="0" distL="114300" distR="114300" simplePos="0" relativeHeight="251715597" behindDoc="0" locked="0" layoutInCell="1" allowOverlap="1" wp14:anchorId="5C156B86" wp14:editId="3CCAE725">
            <wp:simplePos x="0" y="0"/>
            <wp:positionH relativeFrom="page">
              <wp:posOffset>2733675</wp:posOffset>
            </wp:positionH>
            <wp:positionV relativeFrom="page">
              <wp:posOffset>457200</wp:posOffset>
            </wp:positionV>
            <wp:extent cx="4566920" cy="3420110"/>
            <wp:effectExtent l="0" t="0" r="5080" b="8890"/>
            <wp:wrapThrough wrapText="bothSides">
              <wp:wrapPolygon edited="0">
                <wp:start x="0" y="0"/>
                <wp:lineTo x="0" y="21496"/>
                <wp:lineTo x="21504" y="21496"/>
                <wp:lineTo x="21504" y="0"/>
                <wp:lineTo x="0" y="0"/>
              </wp:wrapPolygon>
            </wp:wrapThrough>
            <wp:docPr id="586" name="Picture 586" descr="Macintosh HD:Users:guerita:Desktop:C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uerita:Desktop:COS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6920" cy="342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23C">
        <w:rPr>
          <w:noProof/>
        </w:rPr>
        <mc:AlternateContent>
          <mc:Choice Requires="wps">
            <w:drawing>
              <wp:anchor distT="0" distB="0" distL="114300" distR="114300" simplePos="0" relativeHeight="251678721" behindDoc="0" locked="0" layoutInCell="0" allowOverlap="1" wp14:anchorId="4F124CC2" wp14:editId="0C1791E9">
                <wp:simplePos x="0" y="0"/>
                <wp:positionH relativeFrom="page">
                  <wp:posOffset>528320</wp:posOffset>
                </wp:positionH>
                <wp:positionV relativeFrom="page">
                  <wp:posOffset>3022600</wp:posOffset>
                </wp:positionV>
                <wp:extent cx="2133600" cy="749300"/>
                <wp:effectExtent l="0" t="0" r="0" b="12700"/>
                <wp:wrapTight wrapText="bothSides">
                  <wp:wrapPolygon edited="0">
                    <wp:start x="257" y="0"/>
                    <wp:lineTo x="257" y="21234"/>
                    <wp:lineTo x="21086" y="21234"/>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637775" w14:textId="77777777" w:rsidR="00FA3BF3" w:rsidRPr="00301FC9" w:rsidRDefault="00FA3BF3" w:rsidP="007C523C">
                            <w:pPr>
                              <w:pStyle w:val="Subtitle"/>
                            </w:pPr>
                            <w:r>
                              <w:t>We aim to communicate to our society through service.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41.6pt;margin-top:238pt;width:168pt;height:59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bynPQ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" o:allowincell="f" filled="f" stroked="f">
                <v:textbox inset=",0,,0">
                  <w:txbxContent>
                    <w:p w14:paraId="1E637775" w14:textId="77777777" w:rsidR="00FA3BF3" w:rsidRPr="00301FC9" w:rsidRDefault="00FA3BF3" w:rsidP="007C523C">
                      <w:pPr>
                        <w:pStyle w:val="Subtitle"/>
                      </w:pPr>
                      <w:r>
                        <w:t>We aim to communicate to our society through service.</w:t>
                      </w:r>
                    </w:p>
                  </w:txbxContent>
                </v:textbox>
                <w10:wrap type="tight" anchorx="page" anchory="page"/>
              </v:shape>
            </w:pict>
          </mc:Fallback>
        </mc:AlternateContent>
      </w:r>
      <w:r w:rsidR="007C523C">
        <w:rPr>
          <w:noProof/>
        </w:rPr>
        <mc:AlternateContent>
          <mc:Choice Requires="wps">
            <w:drawing>
              <wp:anchor distT="0" distB="0" distL="114300" distR="114300" simplePos="0" relativeHeight="251676673" behindDoc="0" locked="0" layoutInCell="0" allowOverlap="1" wp14:anchorId="7F454C8A" wp14:editId="2096537B">
                <wp:simplePos x="0" y="0"/>
                <wp:positionH relativeFrom="page">
                  <wp:posOffset>533400</wp:posOffset>
                </wp:positionH>
                <wp:positionV relativeFrom="page">
                  <wp:posOffset>2070100</wp:posOffset>
                </wp:positionV>
                <wp:extent cx="2133600" cy="952500"/>
                <wp:effectExtent l="0" t="0" r="0" b="12700"/>
                <wp:wrapTight wrapText="bothSides">
                  <wp:wrapPolygon edited="0">
                    <wp:start x="257" y="0"/>
                    <wp:lineTo x="257" y="21312"/>
                    <wp:lineTo x="21086" y="21312"/>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BBA1C0" w14:textId="77777777" w:rsidR="00FA3BF3" w:rsidRDefault="00FA3BF3" w:rsidP="007C523C">
                            <w:pPr>
                              <w:pStyle w:val="BoxHeading-Small"/>
                              <w:rPr>
                                <w:sz w:val="36"/>
                                <w:szCs w:val="36"/>
                              </w:rPr>
                            </w:pPr>
                            <w:r w:rsidRPr="007C523C">
                              <w:rPr>
                                <w:sz w:val="36"/>
                                <w:szCs w:val="36"/>
                              </w:rPr>
                              <w:t>Communicatio</w:t>
                            </w:r>
                            <w:r>
                              <w:rPr>
                                <w:sz w:val="36"/>
                                <w:szCs w:val="36"/>
                              </w:rPr>
                              <w:t>n</w:t>
                            </w:r>
                          </w:p>
                          <w:p w14:paraId="293902AA" w14:textId="77777777" w:rsidR="00FA3BF3" w:rsidRDefault="00FA3BF3" w:rsidP="007C523C">
                            <w:pPr>
                              <w:pStyle w:val="BoxHeading-Small"/>
                              <w:rPr>
                                <w:sz w:val="36"/>
                                <w:szCs w:val="36"/>
                              </w:rPr>
                            </w:pPr>
                            <w:r>
                              <w:rPr>
                                <w:sz w:val="36"/>
                                <w:szCs w:val="36"/>
                              </w:rPr>
                              <w:t>Society</w:t>
                            </w:r>
                          </w:p>
                          <w:p w14:paraId="0B280B47" w14:textId="77777777" w:rsidR="00FA3BF3" w:rsidRPr="007C523C" w:rsidRDefault="00FA3BF3" w:rsidP="007C523C">
                            <w:pPr>
                              <w:pStyle w:val="BoxHeading-Small"/>
                              <w:rPr>
                                <w:sz w:val="36"/>
                                <w:szCs w:val="36"/>
                              </w:rPr>
                            </w:pPr>
                            <w:r>
                              <w:rPr>
                                <w:sz w:val="36"/>
                                <w:szCs w:val="36"/>
                              </w:rPr>
                              <w:t>COSO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42pt;margin-top:163pt;width:168pt;height:75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DjD/ECAABW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" o:allowincell="f" filled="f" stroked="f">
                <v:textbox inset=",0,,0">
                  <w:txbxContent>
                    <w:p w14:paraId="30BBA1C0" w14:textId="77777777" w:rsidR="00FA3BF3" w:rsidRDefault="00FA3BF3" w:rsidP="007C523C">
                      <w:pPr>
                        <w:pStyle w:val="BoxHeading-Small"/>
                        <w:rPr>
                          <w:sz w:val="36"/>
                          <w:szCs w:val="36"/>
                        </w:rPr>
                      </w:pPr>
                      <w:r w:rsidRPr="007C523C">
                        <w:rPr>
                          <w:sz w:val="36"/>
                          <w:szCs w:val="36"/>
                        </w:rPr>
                        <w:t>Communicatio</w:t>
                      </w:r>
                      <w:r>
                        <w:rPr>
                          <w:sz w:val="36"/>
                          <w:szCs w:val="36"/>
                        </w:rPr>
                        <w:t>n</w:t>
                      </w:r>
                    </w:p>
                    <w:p w14:paraId="293902AA" w14:textId="77777777" w:rsidR="00FA3BF3" w:rsidRDefault="00FA3BF3" w:rsidP="007C523C">
                      <w:pPr>
                        <w:pStyle w:val="BoxHeading-Small"/>
                        <w:rPr>
                          <w:sz w:val="36"/>
                          <w:szCs w:val="36"/>
                        </w:rPr>
                      </w:pPr>
                      <w:r>
                        <w:rPr>
                          <w:sz w:val="36"/>
                          <w:szCs w:val="36"/>
                        </w:rPr>
                        <w:t>Society</w:t>
                      </w:r>
                    </w:p>
                    <w:p w14:paraId="0B280B47" w14:textId="77777777" w:rsidR="00FA3BF3" w:rsidRPr="007C523C" w:rsidRDefault="00FA3BF3" w:rsidP="007C523C">
                      <w:pPr>
                        <w:pStyle w:val="BoxHeading-Small"/>
                        <w:rPr>
                          <w:sz w:val="36"/>
                          <w:szCs w:val="36"/>
                        </w:rPr>
                      </w:pPr>
                      <w:r>
                        <w:rPr>
                          <w:sz w:val="36"/>
                          <w:szCs w:val="36"/>
                        </w:rPr>
                        <w:t>COSO</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5649" behindDoc="0" locked="0" layoutInCell="1" allowOverlap="1" wp14:anchorId="420D4736" wp14:editId="1271BEEF">
                <wp:simplePos x="0" y="0"/>
                <wp:positionH relativeFrom="page">
                  <wp:posOffset>2910205</wp:posOffset>
                </wp:positionH>
                <wp:positionV relativeFrom="page">
                  <wp:posOffset>9259570</wp:posOffset>
                </wp:positionV>
                <wp:extent cx="3820795" cy="252730"/>
                <wp:effectExtent l="1905" t="1270" r="0" b="0"/>
                <wp:wrapTight wrapText="bothSides">
                  <wp:wrapPolygon edited="0">
                    <wp:start x="0" y="0"/>
                    <wp:lineTo x="21600" y="0"/>
                    <wp:lineTo x="21600" y="21600"/>
                    <wp:lineTo x="0" y="21600"/>
                    <wp:lineTo x="0" y="0"/>
                  </wp:wrapPolygon>
                </wp:wrapTight>
                <wp:docPr id="5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FFF9CE4" w14:textId="77777777" w:rsidR="00FA3BF3" w:rsidRPr="00301FC9" w:rsidRDefault="00FA3BF3" w:rsidP="007C523C">
                            <w:pPr>
                              <w:jc w:val="right"/>
                              <w:rPr>
                                <w:color w:val="F1B015" w:themeColor="accent2"/>
                                <w:sz w:val="28"/>
                              </w:rPr>
                            </w:pPr>
                            <w:r w:rsidRPr="00301FC9">
                              <w:rPr>
                                <w:color w:val="F1B015" w:themeColor="accent2"/>
                                <w:sz w:val="28"/>
                              </w:rPr>
                              <w:t>Follow me to Page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229.15pt;margin-top:729.1pt;width:300.85pt;height:19.9pt;z-index:251675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" filled="f" stroked="f">
                <v:stroke o:forcedash="t"/>
                <v:textbox inset=",0,,0">
                  <w:txbxContent>
                    <w:p w14:paraId="2FFF9CE4" w14:textId="77777777" w:rsidR="00FA3BF3" w:rsidRPr="00301FC9" w:rsidRDefault="00FA3BF3" w:rsidP="007C523C">
                      <w:pPr>
                        <w:jc w:val="right"/>
                        <w:rPr>
                          <w:color w:val="F1B015" w:themeColor="accent2"/>
                          <w:sz w:val="28"/>
                        </w:rPr>
                      </w:pPr>
                      <w:r w:rsidRPr="00301FC9">
                        <w:rPr>
                          <w:color w:val="F1B015" w:themeColor="accent2"/>
                          <w:sz w:val="28"/>
                        </w:rPr>
                        <w:t>Follow me to Page</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9745" behindDoc="0" locked="0" layoutInCell="1" allowOverlap="1" wp14:anchorId="30B681E9" wp14:editId="64A28C21">
                <wp:simplePos x="0" y="0"/>
                <wp:positionH relativeFrom="page">
                  <wp:posOffset>2910205</wp:posOffset>
                </wp:positionH>
                <wp:positionV relativeFrom="page">
                  <wp:posOffset>4187825</wp:posOffset>
                </wp:positionV>
                <wp:extent cx="4265295" cy="381635"/>
                <wp:effectExtent l="0" t="0" r="0" b="24765"/>
                <wp:wrapTight wrapText="bothSides">
                  <wp:wrapPolygon edited="0">
                    <wp:start x="129" y="0"/>
                    <wp:lineTo x="129" y="21564"/>
                    <wp:lineTo x="21224" y="21564"/>
                    <wp:lineTo x="21352" y="0"/>
                    <wp:lineTo x="129"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5FB9E8" w14:textId="77777777" w:rsidR="00FA3BF3" w:rsidRPr="007C523C" w:rsidRDefault="00FA3BF3" w:rsidP="007C523C">
                            <w:pPr>
                              <w:pStyle w:val="Title"/>
                              <w:rPr>
                                <w:sz w:val="38"/>
                                <w:szCs w:val="38"/>
                              </w:rPr>
                            </w:pPr>
                            <w:r w:rsidRPr="007C523C">
                              <w:rPr>
                                <w:sz w:val="38"/>
                                <w:szCs w:val="38"/>
                              </w:rPr>
                              <w:t>Is Communication Society For 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margin-left:229.15pt;margin-top:329.75pt;width:335.85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" filled="f" stroked="f">
                <v:textbox inset=",0,,0">
                  <w:txbxContent>
                    <w:p w14:paraId="405FB9E8" w14:textId="77777777" w:rsidR="00FA3BF3" w:rsidRPr="007C523C" w:rsidRDefault="00FA3BF3" w:rsidP="007C523C">
                      <w:pPr>
                        <w:pStyle w:val="Title"/>
                        <w:rPr>
                          <w:sz w:val="38"/>
                          <w:szCs w:val="38"/>
                        </w:rPr>
                      </w:pPr>
                      <w:r w:rsidRPr="007C523C">
                        <w:rPr>
                          <w:sz w:val="38"/>
                          <w:szCs w:val="38"/>
                        </w:rPr>
                        <w:t>Is Communication Society For Me?</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0769" behindDoc="0" locked="0" layoutInCell="1" allowOverlap="1" wp14:anchorId="4AE6A894" wp14:editId="0DDE0066">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53432E" w14:textId="77777777" w:rsidR="00FA3BF3" w:rsidRPr="007C523C" w:rsidRDefault="00FA3BF3" w:rsidP="007C523C">
                            <w:pPr>
                              <w:pStyle w:val="Date"/>
                              <w:rPr>
                                <w:sz w:val="38"/>
                                <w:szCs w:val="38"/>
                              </w:rPr>
                            </w:pPr>
                            <w:r w:rsidRPr="007C523C">
                              <w:rPr>
                                <w:sz w:val="38"/>
                                <w:szCs w:val="38"/>
                              </w:rPr>
                              <w:t>September 201</w:t>
                            </w:r>
                            <w:r>
                              <w:rPr>
                                <w:sz w:val="38"/>
                                <w:szCs w:val="38"/>
                              </w:rPr>
                              <w:t>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dGKvkCAABX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" filled="f" stroked="f">
                <v:textbox inset=",0,,0">
                  <w:txbxContent>
                    <w:p w14:paraId="4753432E" w14:textId="77777777" w:rsidR="00FA3BF3" w:rsidRPr="007C523C" w:rsidRDefault="00FA3BF3" w:rsidP="007C523C">
                      <w:pPr>
                        <w:pStyle w:val="Date"/>
                        <w:rPr>
                          <w:sz w:val="38"/>
                          <w:szCs w:val="38"/>
                        </w:rPr>
                      </w:pPr>
                      <w:r w:rsidRPr="007C523C">
                        <w:rPr>
                          <w:sz w:val="38"/>
                          <w:szCs w:val="38"/>
                        </w:rPr>
                        <w:t>September 201</w:t>
                      </w:r>
                      <w:r>
                        <w:rPr>
                          <w:sz w:val="38"/>
                          <w:szCs w:val="38"/>
                        </w:rPr>
                        <w:t>5</w:t>
                      </w:r>
                    </w:p>
                  </w:txbxContent>
                </v:textbox>
                <w10:wrap type="tight" anchorx="page" anchory="page"/>
              </v:shape>
            </w:pict>
          </mc:Fallback>
        </mc:AlternateContent>
      </w:r>
      <w:r w:rsidR="00A7392B">
        <w:rPr>
          <w:noProof/>
        </w:rPr>
        <mc:AlternateContent>
          <mc:Choice Requires="wpg">
            <w:drawing>
              <wp:anchor distT="0" distB="0" distL="114300" distR="114300" simplePos="0" relativeHeight="251656192" behindDoc="0" locked="0" layoutInCell="1" allowOverlap="1" wp14:anchorId="5B9BE13E" wp14:editId="0AFCC27A">
                <wp:simplePos x="0" y="0"/>
                <wp:positionH relativeFrom="page">
                  <wp:posOffset>2910205</wp:posOffset>
                </wp:positionH>
                <wp:positionV relativeFrom="page">
                  <wp:posOffset>5970905</wp:posOffset>
                </wp:positionV>
                <wp:extent cx="4288790" cy="3362325"/>
                <wp:effectExtent l="0" t="0" r="0" b="15875"/>
                <wp:wrapThrough wrapText="bothSides">
                  <wp:wrapPolygon edited="0">
                    <wp:start x="128" y="0"/>
                    <wp:lineTo x="128" y="21539"/>
                    <wp:lineTo x="21363" y="21539"/>
                    <wp:lineTo x="21363" y="0"/>
                    <wp:lineTo x="128" y="0"/>
                  </wp:wrapPolygon>
                </wp:wrapThrough>
                <wp:docPr id="28" name="Group 28"/>
                <wp:cNvGraphicFramePr/>
                <a:graphic xmlns:a="http://schemas.openxmlformats.org/drawingml/2006/main">
                  <a:graphicData uri="http://schemas.microsoft.com/office/word/2010/wordprocessingGroup">
                    <wpg:wgp>
                      <wpg:cNvGrpSpPr/>
                      <wpg:grpSpPr>
                        <a:xfrm>
                          <a:off x="0" y="0"/>
                          <a:ext cx="4288790" cy="3362325"/>
                          <a:chOff x="0" y="0"/>
                          <a:chExt cx="4288790" cy="3362325"/>
                        </a:xfrm>
                        <a:extLst>
                          <a:ext uri="{0CCBE362-F206-4b92-989A-16890622DB6E}">
                            <ma14:wrappingTextBoxFlag xmlns:ma14="http://schemas.microsoft.com/office/mac/drawingml/2011/main" val="1"/>
                          </a:ext>
                        </a:extLst>
                      </wpg:grpSpPr>
                      <wps:wsp>
                        <wps:cNvPr id="582" name="Text Box 851"/>
                        <wps:cNvSpPr txBox="1">
                          <a:spLocks noChangeArrowheads="1"/>
                        </wps:cNvSpPr>
                        <wps:spPr bwMode="auto">
                          <a:xfrm>
                            <a:off x="0" y="0"/>
                            <a:ext cx="428879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 name="Text Box 4"/>
                        <wps:cNvSpPr txBox="1"/>
                        <wps:spPr>
                          <a:xfrm>
                            <a:off x="91440" y="0"/>
                            <a:ext cx="4105910" cy="1068705"/>
                          </a:xfrm>
                          <a:prstGeom prst="rect">
                            <a:avLst/>
                          </a:prstGeom>
                          <a:noFill/>
                          <a:ln>
                            <a:noFill/>
                          </a:ln>
                          <a:effectLst/>
                          <a:extLst>
                            <a:ext uri="{C572A759-6A51-4108-AA02-DFA0A04FC94B}">
                              <ma14:wrappingTextBoxFlag xmlns:ma14="http://schemas.microsoft.com/office/mac/drawingml/2011/main"/>
                            </a:ext>
                          </a:extLst>
                        </wps:spPr>
                        <wps:txbx id="7">
                          <w:txbxContent>
                            <w:p w14:paraId="54EB58CF" w14:textId="77777777" w:rsidR="00FA3BF3" w:rsidRDefault="00FA3BF3" w:rsidP="00182247">
                              <w:pPr>
                                <w:widowControl w:val="0"/>
                                <w:autoSpaceDE w:val="0"/>
                                <w:autoSpaceDN w:val="0"/>
                                <w:adjustRightInd w:val="0"/>
                                <w:rPr>
                                  <w:rFonts w:ascii="Helvetica" w:hAnsi="Helvetica" w:cs="Helvetica"/>
                                  <w:color w:val="10131A"/>
                                  <w:sz w:val="28"/>
                                  <w:szCs w:val="28"/>
                                </w:rPr>
                              </w:pPr>
                              <w:r>
                                <w:rPr>
                                  <w:rFonts w:ascii="Helvetica" w:hAnsi="Helvetica" w:cs="Helvetica"/>
                                  <w:color w:val="10131A"/>
                                  <w:sz w:val="28"/>
                                  <w:szCs w:val="28"/>
                                </w:rPr>
                                <w:t xml:space="preserve">"Take advantage of every opportunity to practice your communication skills so that when important occasions arise, you will have the gift, the style, the sharpness, the clarity, and the emotions to affect other people." </w:t>
                              </w:r>
                            </w:p>
                            <w:p w14:paraId="63BAD9BC" w14:textId="77777777" w:rsidR="00FA3BF3" w:rsidRDefault="00FA3BF3" w:rsidP="00182247">
                              <w:pPr>
                                <w:pStyle w:val="BodyText"/>
                                <w:numPr>
                                  <w:ilvl w:val="0"/>
                                  <w:numId w:val="12"/>
                                </w:numPr>
                                <w:rPr>
                                  <w:rFonts w:ascii="Helvetica" w:hAnsi="Helvetica" w:cs="Helvetica"/>
                                  <w:color w:val="10131A"/>
                                  <w:sz w:val="28"/>
                                  <w:szCs w:val="28"/>
                                </w:rPr>
                              </w:pPr>
                              <w:r>
                                <w:rPr>
                                  <w:rFonts w:ascii="Helvetica" w:hAnsi="Helvetica" w:cs="Helvetica"/>
                                  <w:color w:val="10131A"/>
                                  <w:sz w:val="28"/>
                                  <w:szCs w:val="28"/>
                                </w:rPr>
                                <w:t>Jim Rohn</w:t>
                              </w:r>
                            </w:p>
                            <w:p w14:paraId="123FE7A7" w14:textId="77777777" w:rsidR="00FA3BF3" w:rsidRPr="00301FC9" w:rsidRDefault="00FA3BF3" w:rsidP="00182247">
                              <w:pPr>
                                <w:pStyle w:val="BodyText"/>
                                <w:ind w:left="360"/>
                              </w:pPr>
                              <w:r>
                                <w:t xml:space="preserve">As students of St. Edward’s University, we have a duty to our community, to our peers, and ourselves to use the skills we learn as young leaders in this institution to take on our world. We are here to create change and bring awareness to moments of history to which we are a part of. As members of Communication Society, we will reign together with our power of communication to demonstrate the capacity of a united group of individuals.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067435"/>
                            <a:ext cx="4105910" cy="33782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403985"/>
                            <a:ext cx="4105910" cy="1645285"/>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3048000"/>
                            <a:ext cx="3711575" cy="308610"/>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 o:spid="_x0000_s1032" style="position:absolute;margin-left:229.15pt;margin-top:470.15pt;width:337.7pt;height:264.75pt;z-index:251656192;mso-position-horizontal-relative:page;mso-position-vertical-relative:page" coordsize="4288790,3362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" mv:complextextbox="1">
                <v:shape id="Text Box 851" o:spid="_x0000_s1033" type="#_x0000_t202" style="position:absolute;width:4288790;height:3362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QmGxQAA&#10;ANwAAAAPAAAAZHJzL2Rvd25yZXYueG1sRI/dasJAFITvhb7Dcgre6UZBK9FVQiFQQcGf0utj9pgE&#10;s2eT7KqxT98VCl4OM/MNs1h1phI3al1pWcFoGIEgzqwuOVfwfUwHMxDOI2usLJOCBzlYLd96C4y1&#10;vfOebgefiwBhF6OCwvs6ltJlBRl0Q1sTB+9sW4M+yDaXusV7gJtKjqNoKg2WHBYKrOmzoOxyuBoF&#10;292p+V1HzlSJT9OPZNdszj+NUv33LpmD8NT5V/i//aUVTGZjeJ4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1CYbFAAAA3AAAAA8AAAAAAAAAAAAAAAAAlwIAAGRycy9k&#10;b3ducmV2LnhtbFBLBQYAAAAABAAEAPUAAACJAwAAAAA=&#10;" mv:complextextbox="1" filled="f" stroked="f">
                  <v:textbox inset=",0,,0"/>
                </v:shape>
                <v:shape id="Text Box 4" o:spid="_x0000_s1034" type="#_x0000_t202" style="position:absolute;left:91440;width:4105910;height:1068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w:p w14:paraId="54EB58CF" w14:textId="77777777" w:rsidR="00FA3BF3" w:rsidRDefault="00FA3BF3" w:rsidP="00182247">
                        <w:pPr>
                          <w:widowControl w:val="0"/>
                          <w:autoSpaceDE w:val="0"/>
                          <w:autoSpaceDN w:val="0"/>
                          <w:adjustRightInd w:val="0"/>
                          <w:rPr>
                            <w:rFonts w:ascii="Helvetica" w:hAnsi="Helvetica" w:cs="Helvetica"/>
                            <w:color w:val="10131A"/>
                            <w:sz w:val="28"/>
                            <w:szCs w:val="28"/>
                          </w:rPr>
                        </w:pPr>
                        <w:r>
                          <w:rPr>
                            <w:rFonts w:ascii="Helvetica" w:hAnsi="Helvetica" w:cs="Helvetica"/>
                            <w:color w:val="10131A"/>
                            <w:sz w:val="28"/>
                            <w:szCs w:val="28"/>
                          </w:rPr>
                          <w:t xml:space="preserve">"Take advantage of every opportunity to practice your communication skills so that when important occasions arise, you will have the gift, the style, the sharpness, the clarity, and the emotions to affect other people." </w:t>
                        </w:r>
                      </w:p>
                      <w:p w14:paraId="63BAD9BC" w14:textId="77777777" w:rsidR="00FA3BF3" w:rsidRDefault="00FA3BF3" w:rsidP="00182247">
                        <w:pPr>
                          <w:pStyle w:val="BodyText"/>
                          <w:numPr>
                            <w:ilvl w:val="0"/>
                            <w:numId w:val="12"/>
                          </w:numPr>
                          <w:rPr>
                            <w:rFonts w:ascii="Helvetica" w:hAnsi="Helvetica" w:cs="Helvetica"/>
                            <w:color w:val="10131A"/>
                            <w:sz w:val="28"/>
                            <w:szCs w:val="28"/>
                          </w:rPr>
                        </w:pPr>
                        <w:r>
                          <w:rPr>
                            <w:rFonts w:ascii="Helvetica" w:hAnsi="Helvetica" w:cs="Helvetica"/>
                            <w:color w:val="10131A"/>
                            <w:sz w:val="28"/>
                            <w:szCs w:val="28"/>
                          </w:rPr>
                          <w:t>Jim Rohn</w:t>
                        </w:r>
                      </w:p>
                      <w:p w14:paraId="123FE7A7" w14:textId="77777777" w:rsidR="00FA3BF3" w:rsidRPr="00301FC9" w:rsidRDefault="00FA3BF3" w:rsidP="00182247">
                        <w:pPr>
                          <w:pStyle w:val="BodyText"/>
                          <w:ind w:left="360"/>
                        </w:pPr>
                        <w:r>
                          <w:t xml:space="preserve">As students of St. Edward’s University, we have a duty to our community, to our peers, and ourselves to use the skills we learn as young leaders in this institution to take on our world. We are here to create change and bring awareness to moments of history to which we are a part of. As members of Communication Society, we will reign together with our power of communication to demonstrate the capacity of a united group of individuals. </w:t>
                        </w:r>
                      </w:p>
                    </w:txbxContent>
                  </v:textbox>
                </v:shape>
                <v:shape id="Text Box 20" o:spid="_x0000_s1035" type="#_x0000_t202" style="position:absolute;left:91440;top:1067435;width:4105910;height:337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5" inset="0,0,0,0">
                    <w:txbxContent/>
                  </v:textbox>
                </v:shape>
                <v:shape id="Text Box 25" o:spid="_x0000_s1036" type="#_x0000_t202" style="position:absolute;left:91440;top:1403985;width:4105910;height:1645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7" inset="0,0,0,0">
                    <w:txbxContent/>
                  </v:textbox>
                </v:shape>
                <v:shape id="Text Box 27" o:spid="_x0000_s1037" type="#_x0000_t202" style="position:absolute;left:91440;top:3048000;width:3711575;height:308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v:textbox>
                </v:shape>
                <w10:wrap type="through" anchorx="page" anchory="page"/>
              </v:group>
            </w:pict>
          </mc:Fallback>
        </mc:AlternateContent>
      </w:r>
      <w:r w:rsidR="004D4313">
        <w:rPr>
          <w:noProof/>
        </w:rPr>
        <mc:AlternateContent>
          <mc:Choice Requires="wps">
            <w:drawing>
              <wp:anchor distT="0" distB="0" distL="114300" distR="114300" simplePos="0" relativeHeight="251683841" behindDoc="0" locked="0" layoutInCell="0" allowOverlap="1" wp14:anchorId="1AF20878" wp14:editId="33328181">
                <wp:simplePos x="0" y="0"/>
                <wp:positionH relativeFrom="page">
                  <wp:posOffset>2882900</wp:posOffset>
                </wp:positionH>
                <wp:positionV relativeFrom="page">
                  <wp:posOffset>5105400</wp:posOffset>
                </wp:positionV>
                <wp:extent cx="4292600" cy="787400"/>
                <wp:effectExtent l="0" t="0" r="0" b="0"/>
                <wp:wrapTight wrapText="bothSides">
                  <wp:wrapPolygon edited="0">
                    <wp:start x="128" y="0"/>
                    <wp:lineTo x="128" y="20903"/>
                    <wp:lineTo x="21344" y="20903"/>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CCC8618" w14:textId="77777777" w:rsidR="00FA3BF3" w:rsidRPr="00301FC9" w:rsidRDefault="00FA3BF3" w:rsidP="007C523C">
                            <w:pPr>
                              <w:pStyle w:val="Heading2"/>
                            </w:pPr>
                            <w:r>
                              <w:t>Toppers for a Cause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227pt;margin-top:402pt;width:338pt;height:62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" o:allowincell="f" filled="f" stroked="f">
                <v:textbox inset=",0,,0">
                  <w:txbxContent>
                    <w:p w14:paraId="6CCC8618" w14:textId="77777777" w:rsidR="00FA3BF3" w:rsidRPr="00301FC9" w:rsidRDefault="00FA3BF3" w:rsidP="007C523C">
                      <w:pPr>
                        <w:pStyle w:val="Heading2"/>
                      </w:pPr>
                      <w:r>
                        <w:t>Toppers for a Cause</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61313" behindDoc="0" locked="0" layoutInCell="1" allowOverlap="1" wp14:anchorId="54A92D7E" wp14:editId="339EF3BA">
                <wp:simplePos x="0" y="0"/>
                <wp:positionH relativeFrom="page">
                  <wp:posOffset>6807200</wp:posOffset>
                </wp:positionH>
                <wp:positionV relativeFrom="page">
                  <wp:posOffset>9114790</wp:posOffset>
                </wp:positionV>
                <wp:extent cx="502920" cy="502920"/>
                <wp:effectExtent l="0" t="0" r="30480" b="21590"/>
                <wp:wrapTight wrapText="bothSides">
                  <wp:wrapPolygon edited="0">
                    <wp:start x="6764" y="0"/>
                    <wp:lineTo x="3818" y="1282"/>
                    <wp:lineTo x="-436" y="5073"/>
                    <wp:lineTo x="-436" y="14400"/>
                    <wp:lineTo x="3382" y="19909"/>
                    <wp:lineTo x="5509" y="20755"/>
                    <wp:lineTo x="15682" y="20755"/>
                    <wp:lineTo x="17782" y="19909"/>
                    <wp:lineTo x="22036" y="13964"/>
                    <wp:lineTo x="21600" y="5073"/>
                    <wp:lineTo x="17373" y="1282"/>
                    <wp:lineTo x="14400" y="0"/>
                    <wp:lineTo x="6764" y="0"/>
                  </wp:wrapPolygon>
                </wp:wrapTight>
                <wp:docPr id="58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86DC9F8" w14:textId="77777777" w:rsidR="00FA3BF3" w:rsidRDefault="00FA3BF3" w:rsidP="007C523C">
                            <w:pPr>
                              <w:pStyle w:val="BoxHeading-Small"/>
                            </w:pPr>
                            <w:r>
                              <w:t>4</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9" style="position:absolute;margin-left:536pt;margin-top:717.7pt;width:39.6pt;height:39.6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" fillcolor="#f1b015 [3205]" stroked="f" strokecolor="#4a7ebb" strokeweight="1.5pt">
                <v:stroke o:forcedash="t"/>
                <v:shadow opacity="22938f" mv:blur="38100f" offset="0,2pt"/>
                <v:textbox inset="0,1.44pt,0,1.44pt">
                  <w:txbxContent>
                    <w:p w14:paraId="486DC9F8" w14:textId="77777777" w:rsidR="00FA3BF3" w:rsidRDefault="00FA3BF3" w:rsidP="007C523C">
                      <w:pPr>
                        <w:pStyle w:val="BoxHeading-Small"/>
                      </w:pPr>
                      <w:r>
                        <w:t>4</w:t>
                      </w:r>
                    </w:p>
                  </w:txbxContent>
                </v:textbox>
                <w10:wrap type="tight" anchorx="page" anchory="page"/>
              </v:oval>
            </w:pict>
          </mc:Fallback>
        </mc:AlternateContent>
      </w:r>
      <w:r w:rsidR="004D4313">
        <w:rPr>
          <w:noProof/>
        </w:rPr>
        <mc:AlternateContent>
          <mc:Choice Requires="wps">
            <w:drawing>
              <wp:anchor distT="0" distB="0" distL="114300" distR="114300" simplePos="0" relativeHeight="251664385" behindDoc="0" locked="0" layoutInCell="1" allowOverlap="1" wp14:anchorId="1F0A2ABC" wp14:editId="73F8F372">
                <wp:simplePos x="0" y="0"/>
                <wp:positionH relativeFrom="page">
                  <wp:posOffset>2336800</wp:posOffset>
                </wp:positionH>
                <wp:positionV relativeFrom="page">
                  <wp:posOffset>8001000</wp:posOffset>
                </wp:positionV>
                <wp:extent cx="228600" cy="228600"/>
                <wp:effectExtent l="0" t="0" r="0" b="0"/>
                <wp:wrapNone/>
                <wp:docPr id="57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C1D8238" w14:textId="77777777" w:rsidR="00FA3BF3" w:rsidRPr="00691C4B" w:rsidRDefault="00FA3BF3" w:rsidP="007C523C">
                            <w:pPr>
                              <w:pStyle w:val="BoxPageNumber"/>
                            </w:pPr>
                            <w:r w:rsidRPr="00691C4B">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40" style="position:absolute;margin-left:184pt;margin-top:630pt;width:18pt;height:18pt;z-index:251664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" fillcolor="#ff7f01 [3204]" stroked="f" strokecolor="#4a7ebb" strokeweight="1.5pt">
                <v:shadow opacity="22938f" mv:blur="38100f" offset="0,2pt"/>
                <v:textbox inset="0,0,0,0">
                  <w:txbxContent>
                    <w:p w14:paraId="4C1D8238" w14:textId="77777777" w:rsidR="00FA3BF3" w:rsidRPr="00691C4B" w:rsidRDefault="00FA3BF3" w:rsidP="007C523C">
                      <w:pPr>
                        <w:pStyle w:val="BoxPageNumber"/>
                      </w:pPr>
                      <w:r w:rsidRPr="00691C4B">
                        <w:t>2</w:t>
                      </w:r>
                    </w:p>
                  </w:txbxContent>
                </v:textbox>
                <w10:wrap anchorx="page" anchory="page"/>
              </v:oval>
            </w:pict>
          </mc:Fallback>
        </mc:AlternateContent>
      </w:r>
      <w:r w:rsidR="004D4313">
        <w:rPr>
          <w:noProof/>
        </w:rPr>
        <mc:AlternateContent>
          <mc:Choice Requires="wps">
            <w:drawing>
              <wp:anchor distT="0" distB="0" distL="114300" distR="114300" simplePos="0" relativeHeight="251714573" behindDoc="0" locked="0" layoutInCell="0" allowOverlap="1" wp14:anchorId="4070B6B9" wp14:editId="30A04431">
                <wp:simplePos x="0" y="0"/>
                <wp:positionH relativeFrom="page">
                  <wp:posOffset>528320</wp:posOffset>
                </wp:positionH>
                <wp:positionV relativeFrom="page">
                  <wp:posOffset>6997700</wp:posOffset>
                </wp:positionV>
                <wp:extent cx="2133600" cy="1117600"/>
                <wp:effectExtent l="0" t="0" r="0" b="0"/>
                <wp:wrapTight wrapText="bothSides">
                  <wp:wrapPolygon edited="0">
                    <wp:start x="257" y="0"/>
                    <wp:lineTo x="257" y="21109"/>
                    <wp:lineTo x="21086" y="21109"/>
                    <wp:lineTo x="21086" y="0"/>
                    <wp:lineTo x="257"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D4B2179" w14:textId="77777777" w:rsidR="00FA3BF3" w:rsidRPr="00531034" w:rsidRDefault="00FA3BF3" w:rsidP="007C523C">
                            <w:pPr>
                              <w:pStyle w:val="BodyText2"/>
                              <w:rPr>
                                <w:b/>
                                <w:color w:val="FF6600"/>
                                <w:sz w:val="24"/>
                              </w:rPr>
                            </w:pPr>
                            <w:r w:rsidRPr="00531034">
                              <w:rPr>
                                <w:b/>
                                <w:color w:val="FF6600"/>
                                <w:sz w:val="24"/>
                              </w:rPr>
                              <w:t>St. Jude Walk/Run</w:t>
                            </w:r>
                          </w:p>
                          <w:p w14:paraId="164FE52B" w14:textId="77777777" w:rsidR="00FA3BF3" w:rsidRPr="00531034" w:rsidRDefault="00FA3BF3" w:rsidP="007C523C">
                            <w:pPr>
                              <w:pStyle w:val="BodyText2"/>
                              <w:rPr>
                                <w:color w:val="0096FF" w:themeColor="background2"/>
                              </w:rPr>
                            </w:pPr>
                            <w:r w:rsidRPr="00531034">
                              <w:rPr>
                                <w:color w:val="0096FF" w:themeColor="background2"/>
                              </w:rPr>
                              <w:t xml:space="preserve">Walk. Run. Join Our Fight. </w:t>
                            </w:r>
                          </w:p>
                          <w:p w14:paraId="12175DAB" w14:textId="77777777" w:rsidR="00FA3BF3" w:rsidRPr="00531034" w:rsidRDefault="00FA3BF3" w:rsidP="007C523C">
                            <w:pPr>
                              <w:pStyle w:val="BodyText2"/>
                              <w:rPr>
                                <w:color w:val="0096FF" w:themeColor="background2"/>
                              </w:rPr>
                            </w:pPr>
                            <w:r w:rsidRPr="00531034">
                              <w:rPr>
                                <w:color w:val="0096FF" w:themeColor="background2"/>
                              </w:rPr>
                              <w:t>SEU_COSO is taking a stand against childhood cancer. Are you ready to join the fight?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1" type="#_x0000_t202" style="position:absolute;margin-left:41.6pt;margin-top:551pt;width:168pt;height:88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" mv:complextextbox="1" o:allowincell="f" filled="f" stroked="f">
                <v:textbox inset=",0,,0">
                  <w:txbxContent>
                    <w:p w14:paraId="0D4B2179" w14:textId="77777777" w:rsidR="00FA3BF3" w:rsidRPr="00531034" w:rsidRDefault="00FA3BF3" w:rsidP="007C523C">
                      <w:pPr>
                        <w:pStyle w:val="BodyText2"/>
                        <w:rPr>
                          <w:b/>
                          <w:color w:val="FF6600"/>
                          <w:sz w:val="24"/>
                        </w:rPr>
                      </w:pPr>
                      <w:r w:rsidRPr="00531034">
                        <w:rPr>
                          <w:b/>
                          <w:color w:val="FF6600"/>
                          <w:sz w:val="24"/>
                        </w:rPr>
                        <w:t>St. Jude Walk/Run</w:t>
                      </w:r>
                    </w:p>
                    <w:p w14:paraId="164FE52B" w14:textId="77777777" w:rsidR="00FA3BF3" w:rsidRPr="00531034" w:rsidRDefault="00FA3BF3" w:rsidP="007C523C">
                      <w:pPr>
                        <w:pStyle w:val="BodyText2"/>
                        <w:rPr>
                          <w:color w:val="0096FF" w:themeColor="background2"/>
                        </w:rPr>
                      </w:pPr>
                      <w:r w:rsidRPr="00531034">
                        <w:rPr>
                          <w:color w:val="0096FF" w:themeColor="background2"/>
                        </w:rPr>
                        <w:t xml:space="preserve">Walk. Run. Join Our Fight. </w:t>
                      </w:r>
                    </w:p>
                    <w:p w14:paraId="12175DAB" w14:textId="77777777" w:rsidR="00FA3BF3" w:rsidRPr="00531034" w:rsidRDefault="00FA3BF3" w:rsidP="007C523C">
                      <w:pPr>
                        <w:pStyle w:val="BodyText2"/>
                        <w:rPr>
                          <w:color w:val="0096FF" w:themeColor="background2"/>
                        </w:rPr>
                      </w:pPr>
                      <w:r w:rsidRPr="00531034">
                        <w:rPr>
                          <w:color w:val="0096FF" w:themeColor="background2"/>
                        </w:rPr>
                        <w:t>SEU_COSO is taking a stand against childhood cancer. Are you ready to join the fight?</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65409" behindDoc="0" locked="0" layoutInCell="1" allowOverlap="1" wp14:anchorId="1621FA8E" wp14:editId="3095C86B">
                <wp:simplePos x="0" y="0"/>
                <wp:positionH relativeFrom="page">
                  <wp:posOffset>2336800</wp:posOffset>
                </wp:positionH>
                <wp:positionV relativeFrom="page">
                  <wp:posOffset>9207500</wp:posOffset>
                </wp:positionV>
                <wp:extent cx="228600" cy="228600"/>
                <wp:effectExtent l="0" t="0" r="0" b="0"/>
                <wp:wrapTight wrapText="bothSides">
                  <wp:wrapPolygon edited="0">
                    <wp:start x="4500" y="0"/>
                    <wp:lineTo x="0" y="4500"/>
                    <wp:lineTo x="-900" y="7200"/>
                    <wp:lineTo x="-900" y="14400"/>
                    <wp:lineTo x="2700" y="19800"/>
                    <wp:lineTo x="18000" y="19800"/>
                    <wp:lineTo x="21600" y="14400"/>
                    <wp:lineTo x="21600" y="7200"/>
                    <wp:lineTo x="20700" y="4500"/>
                    <wp:lineTo x="16200" y="0"/>
                    <wp:lineTo x="4500" y="0"/>
                  </wp:wrapPolygon>
                </wp:wrapTight>
                <wp:docPr id="5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txbx>
                        <w:txbxContent>
                          <w:p w14:paraId="00266277" w14:textId="77777777" w:rsidR="00FA3BF3" w:rsidRPr="00691C4B" w:rsidRDefault="00FA3BF3" w:rsidP="007C523C">
                            <w:pPr>
                              <w:pStyle w:val="BoxPageNumber"/>
                            </w:pPr>
                            <w:r w:rsidRPr="00691C4B">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42" style="position:absolute;margin-left:184pt;margin-top:725pt;width:18pt;height:18pt;z-index:251665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" mv:complextextbox="1" fillcolor="#ff7f01 [3204]" stroked="f" strokecolor="#4a7ebb" strokeweight="1.5pt">
                <v:shadow opacity="22938f" mv:blur="38100f" offset="0,2pt"/>
                <v:textbox inset="0,0,0,0">
                  <w:txbxContent>
                    <w:p w14:paraId="00266277" w14:textId="77777777" w:rsidR="00FA3BF3" w:rsidRPr="00691C4B" w:rsidRDefault="00FA3BF3" w:rsidP="007C523C">
                      <w:pPr>
                        <w:pStyle w:val="BoxPageNumber"/>
                      </w:pPr>
                      <w:r w:rsidRPr="00691C4B">
                        <w:t>5</w:t>
                      </w:r>
                    </w:p>
                  </w:txbxContent>
                </v:textbox>
                <w10:wrap type="tight" anchorx="page" anchory="page"/>
              </v:oval>
            </w:pict>
          </mc:Fallback>
        </mc:AlternateContent>
      </w:r>
      <w:r w:rsidR="004D4313">
        <w:rPr>
          <w:noProof/>
        </w:rPr>
        <mc:AlternateContent>
          <mc:Choice Requires="wps">
            <w:drawing>
              <wp:anchor distT="0" distB="0" distL="114300" distR="114300" simplePos="0" relativeHeight="251681793" behindDoc="0" locked="0" layoutInCell="0" allowOverlap="1" wp14:anchorId="7D367880" wp14:editId="2DB9B937">
                <wp:simplePos x="0" y="0"/>
                <wp:positionH relativeFrom="page">
                  <wp:posOffset>533400</wp:posOffset>
                </wp:positionH>
                <wp:positionV relativeFrom="page">
                  <wp:posOffset>6519545</wp:posOffset>
                </wp:positionV>
                <wp:extent cx="2133600" cy="393065"/>
                <wp:effectExtent l="0" t="4445" r="0" b="0"/>
                <wp:wrapTight wrapText="bothSides">
                  <wp:wrapPolygon edited="0">
                    <wp:start x="0" y="0"/>
                    <wp:lineTo x="21600" y="0"/>
                    <wp:lineTo x="21600" y="21600"/>
                    <wp:lineTo x="0" y="21600"/>
                    <wp:lineTo x="0"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E1AA062" w14:textId="77777777" w:rsidR="00FA3BF3" w:rsidRPr="00301FC9" w:rsidRDefault="00FA3BF3" w:rsidP="007C523C">
                            <w:pPr>
                              <w:pStyle w:val="BoxHeading"/>
                            </w:pPr>
                            <w:r>
                              <w:t>Inside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3"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Ju9fkCAABf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" o:allowincell="f" filled="f" stroked="f">
                <v:stroke o:forcedash="t"/>
                <v:textbox inset=",0,,0">
                  <w:txbxContent>
                    <w:p w14:paraId="0E1AA062" w14:textId="77777777" w:rsidR="00FA3BF3" w:rsidRPr="00301FC9" w:rsidRDefault="00FA3BF3" w:rsidP="007C523C">
                      <w:pPr>
                        <w:pStyle w:val="BoxHeading"/>
                      </w:pPr>
                      <w:r>
                        <w:t>Inside</w:t>
                      </w:r>
                    </w:p>
                  </w:txbxContent>
                </v:textbox>
                <w10:wrap type="tight" anchorx="page" anchory="page"/>
              </v:shape>
            </w:pict>
          </mc:Fallback>
        </mc:AlternateContent>
      </w:r>
      <w:r w:rsidR="00EC4BD5">
        <w:br w:type="page"/>
      </w:r>
    </w:p>
    <w:p w14:paraId="666BE55A" w14:textId="6633AC8D" w:rsidR="007C523C" w:rsidRDefault="0093226F">
      <w:r>
        <w:rPr>
          <w:noProof/>
        </w:rPr>
        <mc:AlternateContent>
          <mc:Choice Requires="wps">
            <w:drawing>
              <wp:anchor distT="0" distB="0" distL="114300" distR="114300" simplePos="0" relativeHeight="251685889" behindDoc="0" locked="0" layoutInCell="1" allowOverlap="1" wp14:anchorId="70824F07" wp14:editId="771BF8CA">
                <wp:simplePos x="0" y="0"/>
                <wp:positionH relativeFrom="page">
                  <wp:posOffset>5093335</wp:posOffset>
                </wp:positionH>
                <wp:positionV relativeFrom="page">
                  <wp:posOffset>3689350</wp:posOffset>
                </wp:positionV>
                <wp:extent cx="2130425" cy="645160"/>
                <wp:effectExtent l="0" t="0" r="0" b="15240"/>
                <wp:wrapTight wrapText="bothSides">
                  <wp:wrapPolygon edited="0">
                    <wp:start x="258" y="0"/>
                    <wp:lineTo x="258" y="21260"/>
                    <wp:lineTo x="21117" y="21260"/>
                    <wp:lineTo x="21117" y="0"/>
                    <wp:lineTo x="258" y="0"/>
                  </wp:wrapPolygon>
                </wp:wrapTight>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2C294A8" w14:textId="77777777" w:rsidR="00FA3BF3" w:rsidRDefault="00FA3BF3" w:rsidP="007C523C">
                            <w:pPr>
                              <w:pStyle w:val="BlockText"/>
                              <w:rPr>
                                <w:b/>
                                <w:sz w:val="28"/>
                                <w:szCs w:val="28"/>
                              </w:rPr>
                            </w:pPr>
                            <w:r w:rsidRPr="00850EC6">
                              <w:rPr>
                                <w:b/>
                                <w:sz w:val="28"/>
                                <w:szCs w:val="28"/>
                              </w:rPr>
                              <w:t xml:space="preserve">Donate Now! </w:t>
                            </w:r>
                          </w:p>
                          <w:p w14:paraId="735796AB" w14:textId="62C69384" w:rsidR="0093226F" w:rsidRPr="00850EC6" w:rsidRDefault="0093226F" w:rsidP="007C523C">
                            <w:pPr>
                              <w:pStyle w:val="BlockText"/>
                              <w:rPr>
                                <w:b/>
                                <w:sz w:val="28"/>
                                <w:szCs w:val="28"/>
                              </w:rPr>
                            </w:pPr>
                            <w:r>
                              <w:rPr>
                                <w:b/>
                                <w:sz w:val="28"/>
                                <w:szCs w:val="28"/>
                              </w:rPr>
                              <w:t>Stjude.org/</w:t>
                            </w:r>
                            <w:proofErr w:type="spellStart"/>
                            <w:r>
                              <w:rPr>
                                <w:b/>
                                <w:sz w:val="28"/>
                                <w:szCs w:val="28"/>
                              </w:rPr>
                              <w:t>walkrun</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4" type="#_x0000_t202" style="position:absolute;margin-left:401.05pt;margin-top:290.5pt;width:167.75pt;height:50.8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" filled="f" stroked="f">
                <v:textbox inset=",0,,0">
                  <w:txbxContent>
                    <w:p w14:paraId="42C294A8" w14:textId="77777777" w:rsidR="00FA3BF3" w:rsidRDefault="00FA3BF3" w:rsidP="007C523C">
                      <w:pPr>
                        <w:pStyle w:val="BlockText"/>
                        <w:rPr>
                          <w:b/>
                          <w:sz w:val="28"/>
                          <w:szCs w:val="28"/>
                        </w:rPr>
                      </w:pPr>
                      <w:r w:rsidRPr="00850EC6">
                        <w:rPr>
                          <w:b/>
                          <w:sz w:val="28"/>
                          <w:szCs w:val="28"/>
                        </w:rPr>
                        <w:t xml:space="preserve">Donate Now! </w:t>
                      </w:r>
                    </w:p>
                    <w:p w14:paraId="735796AB" w14:textId="62C69384" w:rsidR="0093226F" w:rsidRPr="00850EC6" w:rsidRDefault="0093226F" w:rsidP="007C523C">
                      <w:pPr>
                        <w:pStyle w:val="BlockText"/>
                        <w:rPr>
                          <w:b/>
                          <w:sz w:val="28"/>
                          <w:szCs w:val="28"/>
                        </w:rPr>
                      </w:pPr>
                      <w:r>
                        <w:rPr>
                          <w:b/>
                          <w:sz w:val="28"/>
                          <w:szCs w:val="28"/>
                        </w:rPr>
                        <w:t>Stjude.org/</w:t>
                      </w:r>
                      <w:proofErr w:type="spellStart"/>
                      <w:r>
                        <w:rPr>
                          <w:b/>
                          <w:sz w:val="28"/>
                          <w:szCs w:val="28"/>
                        </w:rPr>
                        <w:t>walkrun</w:t>
                      </w:r>
                      <w:proofErr w:type="spellEnd"/>
                    </w:p>
                  </w:txbxContent>
                </v:textbox>
                <w10:wrap type="tight" anchorx="page" anchory="page"/>
              </v:shape>
            </w:pict>
          </mc:Fallback>
        </mc:AlternateContent>
      </w:r>
      <w:r w:rsidR="00850EC6">
        <w:rPr>
          <w:noProof/>
        </w:rPr>
        <mc:AlternateContent>
          <mc:Choice Requires="wps">
            <w:drawing>
              <wp:anchor distT="0" distB="0" distL="114300" distR="114300" simplePos="0" relativeHeight="251684865" behindDoc="0" locked="0" layoutInCell="0" allowOverlap="1" wp14:anchorId="3104C282" wp14:editId="27EA4639">
                <wp:simplePos x="0" y="0"/>
                <wp:positionH relativeFrom="page">
                  <wp:posOffset>5093335</wp:posOffset>
                </wp:positionH>
                <wp:positionV relativeFrom="page">
                  <wp:posOffset>1035050</wp:posOffset>
                </wp:positionV>
                <wp:extent cx="2130425" cy="2532380"/>
                <wp:effectExtent l="0" t="0" r="0" b="7620"/>
                <wp:wrapTight wrapText="bothSides">
                  <wp:wrapPolygon edited="0">
                    <wp:start x="258" y="0"/>
                    <wp:lineTo x="258" y="21448"/>
                    <wp:lineTo x="21117" y="21448"/>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53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5C629F" w14:textId="77777777" w:rsidR="00FA3BF3" w:rsidRPr="00301FC9" w:rsidRDefault="00FA3BF3" w:rsidP="007C523C">
                            <w:pPr>
                              <w:pStyle w:val="BlockHeading-Large"/>
                            </w:pPr>
                            <w:r>
                              <w:t xml:space="preserve">Join the SEU Groovy Goats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margin-left:401.05pt;margin-top:81.5pt;width:167.75pt;height:199.4pt;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" o:allowincell="f" filled="f" stroked="f">
                <v:textbox inset=",0,,0">
                  <w:txbxContent>
                    <w:p w14:paraId="1D5C629F" w14:textId="77777777" w:rsidR="00FA3BF3" w:rsidRPr="00301FC9" w:rsidRDefault="00FA3BF3" w:rsidP="007C523C">
                      <w:pPr>
                        <w:pStyle w:val="BlockHeading-Large"/>
                      </w:pPr>
                      <w:r>
                        <w:t xml:space="preserve">Join the SEU Groovy Goats </w:t>
                      </w:r>
                    </w:p>
                  </w:txbxContent>
                </v:textbox>
                <w10:wrap type="tight" anchorx="page" anchory="page"/>
              </v:shape>
            </w:pict>
          </mc:Fallback>
        </mc:AlternateContent>
      </w:r>
      <w:r w:rsidR="00850EC6">
        <w:rPr>
          <w:noProof/>
        </w:rPr>
        <w:drawing>
          <wp:anchor distT="0" distB="0" distL="114300" distR="114300" simplePos="0" relativeHeight="251717645" behindDoc="0" locked="0" layoutInCell="1" allowOverlap="1" wp14:anchorId="0156E5DC" wp14:editId="7DBCD6ED">
            <wp:simplePos x="0" y="0"/>
            <wp:positionH relativeFrom="page">
              <wp:posOffset>904240</wp:posOffset>
            </wp:positionH>
            <wp:positionV relativeFrom="page">
              <wp:posOffset>1052830</wp:posOffset>
            </wp:positionV>
            <wp:extent cx="2750820" cy="2750820"/>
            <wp:effectExtent l="0" t="0" r="0" b="0"/>
            <wp:wrapThrough wrapText="bothSides">
              <wp:wrapPolygon edited="0">
                <wp:start x="0" y="0"/>
                <wp:lineTo x="0" y="21341"/>
                <wp:lineTo x="21341" y="21341"/>
                <wp:lineTo x="21341" y="0"/>
                <wp:lineTo x="0" y="0"/>
              </wp:wrapPolygon>
            </wp:wrapThrough>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udes logo.png"/>
                    <pic:cNvPicPr/>
                  </pic:nvPicPr>
                  <pic:blipFill>
                    <a:blip r:embed="rId10">
                      <a:extLst>
                        <a:ext uri="{28A0092B-C50C-407E-A947-70E740481C1C}">
                          <a14:useLocalDpi xmlns:a14="http://schemas.microsoft.com/office/drawing/2010/main" val="0"/>
                        </a:ext>
                      </a:extLst>
                    </a:blip>
                    <a:stretch>
                      <a:fillRect/>
                    </a:stretch>
                  </pic:blipFill>
                  <pic:spPr>
                    <a:xfrm>
                      <a:off x="0" y="0"/>
                      <a:ext cx="2750820" cy="2750820"/>
                    </a:xfrm>
                    <a:prstGeom prst="rect">
                      <a:avLst/>
                    </a:prstGeom>
                  </pic:spPr>
                </pic:pic>
              </a:graphicData>
            </a:graphic>
            <wp14:sizeRelH relativeFrom="margin">
              <wp14:pctWidth>0</wp14:pctWidth>
            </wp14:sizeRelH>
            <wp14:sizeRelV relativeFrom="margin">
              <wp14:pctHeight>0</wp14:pctHeight>
            </wp14:sizeRelV>
          </wp:anchor>
        </w:drawing>
      </w:r>
      <w:r w:rsidR="004D4313">
        <w:rPr>
          <w:noProof/>
        </w:rPr>
        <mc:AlternateContent>
          <mc:Choice Requires="wps">
            <w:drawing>
              <wp:anchor distT="0" distB="0" distL="114300" distR="114300" simplePos="0" relativeHeight="251686913" behindDoc="0" locked="0" layoutInCell="0" allowOverlap="1" wp14:anchorId="508E302B" wp14:editId="79DAC08D">
                <wp:simplePos x="0" y="0"/>
                <wp:positionH relativeFrom="page">
                  <wp:posOffset>548640</wp:posOffset>
                </wp:positionH>
                <wp:positionV relativeFrom="page">
                  <wp:posOffset>5384165</wp:posOffset>
                </wp:positionV>
                <wp:extent cx="3200400" cy="4217035"/>
                <wp:effectExtent l="0" t="0" r="0" b="24765"/>
                <wp:wrapNone/>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1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6">
                        <w:txbxContent>
                          <w:p w14:paraId="71F15C64" w14:textId="77777777" w:rsidR="00FA3BF3" w:rsidRDefault="00FA3BF3" w:rsidP="007C523C">
                            <w:pPr>
                              <w:pStyle w:val="BodyText"/>
                            </w:pPr>
                            <w:r>
                              <w:t>September is National Childhood Cancer Awareness Month, making this the perfect time to rally our friends, family, and community to support the research and work done in order to save children with cancer of St. Jude Children’s Research Hospital. As members of Communication Society, we have the privilege of having a united group of students that want to create changes for a better future. We are capable of reaching so many lives with our actions and voices; a walk/run for St. Jude Children’s Research Hospital is only the commencement to a very active academic year for all parties involved. I, Ruby Leon, President of COSO invite you to take on your world and show the Austin Community we are working one mile at a time towards a stronger future. Sign up in four simple steps:</w:t>
                            </w:r>
                          </w:p>
                          <w:p w14:paraId="5372514D" w14:textId="77777777" w:rsidR="00FA3BF3" w:rsidRDefault="00FA3BF3" w:rsidP="00C06647">
                            <w:pPr>
                              <w:pStyle w:val="BodyText"/>
                              <w:numPr>
                                <w:ilvl w:val="0"/>
                                <w:numId w:val="13"/>
                              </w:numPr>
                            </w:pPr>
                            <w:r w:rsidRPr="00C06647">
                              <w:rPr>
                                <w:color w:val="FF0000"/>
                              </w:rPr>
                              <w:t>Register</w:t>
                            </w:r>
                            <w:r>
                              <w:t xml:space="preserve"> under our team name: SEU_COSO</w:t>
                            </w:r>
                          </w:p>
                          <w:p w14:paraId="63A5E33E" w14:textId="77777777" w:rsidR="00FA3BF3" w:rsidRDefault="00FA3BF3" w:rsidP="00C06647">
                            <w:pPr>
                              <w:pStyle w:val="BodyText"/>
                              <w:numPr>
                                <w:ilvl w:val="0"/>
                                <w:numId w:val="13"/>
                              </w:numPr>
                            </w:pPr>
                            <w:r w:rsidRPr="00C06647">
                              <w:rPr>
                                <w:color w:val="FF0000"/>
                              </w:rPr>
                              <w:t>Form</w:t>
                            </w:r>
                            <w:r>
                              <w:t xml:space="preserve"> our Team: </w:t>
                            </w:r>
                          </w:p>
                          <w:p w14:paraId="6E0BAD6B" w14:textId="77777777" w:rsidR="00FA3BF3" w:rsidRDefault="00FA3BF3" w:rsidP="00C06647">
                            <w:pPr>
                              <w:pStyle w:val="BodyText"/>
                              <w:ind w:left="720"/>
                            </w:pPr>
                            <w:r>
                              <w:t>Invite friends, family, co-workers, and neighbors to join our cause and fundraise with us.</w:t>
                            </w:r>
                          </w:p>
                          <w:p w14:paraId="5108D14A" w14:textId="77777777" w:rsidR="00FA3BF3" w:rsidRDefault="00FA3BF3" w:rsidP="00C06647">
                            <w:pPr>
                              <w:pStyle w:val="BodyText"/>
                              <w:numPr>
                                <w:ilvl w:val="0"/>
                                <w:numId w:val="14"/>
                              </w:numPr>
                            </w:pPr>
                            <w:r w:rsidRPr="00FB7933">
                              <w:rPr>
                                <w:color w:val="FF0000"/>
                              </w:rPr>
                              <w:t>Fundraise</w:t>
                            </w:r>
                            <w:r>
                              <w:t>:</w:t>
                            </w:r>
                          </w:p>
                          <w:p w14:paraId="5A51E19E" w14:textId="77777777" w:rsidR="00FA3BF3" w:rsidRDefault="00FA3BF3" w:rsidP="00C06647">
                            <w:pPr>
                              <w:pStyle w:val="BodyText"/>
                              <w:ind w:left="720"/>
                            </w:pPr>
                            <w:r>
                              <w:t>Help each other promote our cause on social networks! If you have promotion ideas, email me a.s.a.p</w:t>
                            </w:r>
                            <w:proofErr w:type="gramStart"/>
                            <w:r>
                              <w:t>.!</w:t>
                            </w:r>
                            <w:proofErr w:type="gramEnd"/>
                            <w:r>
                              <w:t xml:space="preserve"> (</w:t>
                            </w:r>
                            <w:hyperlink r:id="rId11" w:history="1">
                              <w:r w:rsidRPr="00141A29">
                                <w:rPr>
                                  <w:rStyle w:val="Hyperlink"/>
                                </w:rPr>
                                <w:t>rleon@stedwards.edu</w:t>
                              </w:r>
                            </w:hyperlink>
                            <w:r>
                              <w:t>)</w:t>
                            </w:r>
                          </w:p>
                          <w:p w14:paraId="12494D28" w14:textId="77777777" w:rsidR="00FA3BF3" w:rsidRDefault="00FA3BF3" w:rsidP="00FB7933">
                            <w:pPr>
                              <w:pStyle w:val="BodyText"/>
                              <w:numPr>
                                <w:ilvl w:val="0"/>
                                <w:numId w:val="14"/>
                              </w:numPr>
                            </w:pPr>
                            <w:r w:rsidRPr="00FB7933">
                              <w:rPr>
                                <w:color w:val="FF0000"/>
                              </w:rPr>
                              <w:t>TAKE ACTION</w:t>
                            </w:r>
                            <w:r>
                              <w:t>!</w:t>
                            </w:r>
                          </w:p>
                          <w:p w14:paraId="2121BA72" w14:textId="77777777" w:rsidR="00FA3BF3" w:rsidRPr="00FB7933" w:rsidRDefault="00FA3BF3" w:rsidP="00FB7933">
                            <w:pPr>
                              <w:pStyle w:val="BodyText"/>
                              <w:ind w:left="720"/>
                            </w:pPr>
                            <w:r>
                              <w:t xml:space="preserve">We celebrate our commitment at the </w:t>
                            </w:r>
                            <w:r>
                              <w:rPr>
                                <w:i/>
                              </w:rPr>
                              <w:t xml:space="preserve">St. Jude Walk/Run to End Children Cancer </w:t>
                            </w:r>
                            <w:r>
                              <w:t>on Saturday, September 26.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6" type="#_x0000_t202" style="position:absolute;margin-left:43.2pt;margin-top:423.95pt;width:252pt;height:332.05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" mv:complextextbox="1" o:allowincell="f" filled="f" stroked="f">
                <v:textbox style="mso-next-textbox:#Text Box 67" inset=",0,,0">
                  <w:txbxContent>
                    <w:p w14:paraId="71F15C64" w14:textId="77777777" w:rsidR="00FA3BF3" w:rsidRDefault="00FA3BF3" w:rsidP="007C523C">
                      <w:pPr>
                        <w:pStyle w:val="BodyText"/>
                      </w:pPr>
                      <w:r>
                        <w:t>September is National Childhood Cancer Awareness Month, making this the perfect time to rally our friends, family, and community to support the research and work done in order to save children with cancer of St. Jude Children’s Research Hospital. As members of Communication Society, we have the privilege of having a united group of students that want to create changes for a better future. We are capable of reaching so many lives with our actions and voices; a walk/run for St. Jude Children’s Research Hospital is only the commencement to a very active academic year for all parties involved. I, Ruby Leon, President of COSO invite you to take on your world and show the Austin Community we are working one mile at a time towards a stronger future. Sign up in four simple steps:</w:t>
                      </w:r>
                    </w:p>
                    <w:p w14:paraId="5372514D" w14:textId="77777777" w:rsidR="00FA3BF3" w:rsidRDefault="00FA3BF3" w:rsidP="00C06647">
                      <w:pPr>
                        <w:pStyle w:val="BodyText"/>
                        <w:numPr>
                          <w:ilvl w:val="0"/>
                          <w:numId w:val="13"/>
                        </w:numPr>
                      </w:pPr>
                      <w:r w:rsidRPr="00C06647">
                        <w:rPr>
                          <w:color w:val="FF0000"/>
                        </w:rPr>
                        <w:t>Register</w:t>
                      </w:r>
                      <w:r>
                        <w:t xml:space="preserve"> under our team name: SEU_COSO</w:t>
                      </w:r>
                    </w:p>
                    <w:p w14:paraId="63A5E33E" w14:textId="77777777" w:rsidR="00FA3BF3" w:rsidRDefault="00FA3BF3" w:rsidP="00C06647">
                      <w:pPr>
                        <w:pStyle w:val="BodyText"/>
                        <w:numPr>
                          <w:ilvl w:val="0"/>
                          <w:numId w:val="13"/>
                        </w:numPr>
                      </w:pPr>
                      <w:r w:rsidRPr="00C06647">
                        <w:rPr>
                          <w:color w:val="FF0000"/>
                        </w:rPr>
                        <w:t>Form</w:t>
                      </w:r>
                      <w:r>
                        <w:t xml:space="preserve"> our Team: </w:t>
                      </w:r>
                    </w:p>
                    <w:p w14:paraId="6E0BAD6B" w14:textId="77777777" w:rsidR="00FA3BF3" w:rsidRDefault="00FA3BF3" w:rsidP="00C06647">
                      <w:pPr>
                        <w:pStyle w:val="BodyText"/>
                        <w:ind w:left="720"/>
                      </w:pPr>
                      <w:r>
                        <w:t>Invite friends, family, co-workers, and neighbors to join our cause and fundraise with us.</w:t>
                      </w:r>
                    </w:p>
                    <w:p w14:paraId="5108D14A" w14:textId="77777777" w:rsidR="00FA3BF3" w:rsidRDefault="00FA3BF3" w:rsidP="00C06647">
                      <w:pPr>
                        <w:pStyle w:val="BodyText"/>
                        <w:numPr>
                          <w:ilvl w:val="0"/>
                          <w:numId w:val="14"/>
                        </w:numPr>
                      </w:pPr>
                      <w:r w:rsidRPr="00FB7933">
                        <w:rPr>
                          <w:color w:val="FF0000"/>
                        </w:rPr>
                        <w:t>Fundraise</w:t>
                      </w:r>
                      <w:r>
                        <w:t>:</w:t>
                      </w:r>
                    </w:p>
                    <w:p w14:paraId="5A51E19E" w14:textId="77777777" w:rsidR="00FA3BF3" w:rsidRDefault="00FA3BF3" w:rsidP="00C06647">
                      <w:pPr>
                        <w:pStyle w:val="BodyText"/>
                        <w:ind w:left="720"/>
                      </w:pPr>
                      <w:r>
                        <w:t>Help each other promote our cause on social networks! If you have promotion ideas, email me a.s.a.p</w:t>
                      </w:r>
                      <w:proofErr w:type="gramStart"/>
                      <w:r>
                        <w:t>.!</w:t>
                      </w:r>
                      <w:proofErr w:type="gramEnd"/>
                      <w:r>
                        <w:t xml:space="preserve"> (</w:t>
                      </w:r>
                      <w:hyperlink r:id="rId12" w:history="1">
                        <w:r w:rsidRPr="00141A29">
                          <w:rPr>
                            <w:rStyle w:val="Hyperlink"/>
                          </w:rPr>
                          <w:t>rleon@stedwards.edu</w:t>
                        </w:r>
                      </w:hyperlink>
                      <w:r>
                        <w:t>)</w:t>
                      </w:r>
                    </w:p>
                    <w:p w14:paraId="12494D28" w14:textId="77777777" w:rsidR="00FA3BF3" w:rsidRDefault="00FA3BF3" w:rsidP="00FB7933">
                      <w:pPr>
                        <w:pStyle w:val="BodyText"/>
                        <w:numPr>
                          <w:ilvl w:val="0"/>
                          <w:numId w:val="14"/>
                        </w:numPr>
                      </w:pPr>
                      <w:r w:rsidRPr="00FB7933">
                        <w:rPr>
                          <w:color w:val="FF0000"/>
                        </w:rPr>
                        <w:t>TAKE ACTION</w:t>
                      </w:r>
                      <w:r>
                        <w:t>!</w:t>
                      </w:r>
                    </w:p>
                    <w:p w14:paraId="2121BA72" w14:textId="77777777" w:rsidR="00FA3BF3" w:rsidRPr="00FB7933" w:rsidRDefault="00FA3BF3" w:rsidP="00FB7933">
                      <w:pPr>
                        <w:pStyle w:val="BodyText"/>
                        <w:ind w:left="720"/>
                      </w:pPr>
                      <w:r>
                        <w:t xml:space="preserve">We celebrate our commitment at the </w:t>
                      </w:r>
                      <w:r>
                        <w:rPr>
                          <w:i/>
                        </w:rPr>
                        <w:t xml:space="preserve">St. Jude Walk/Run to End Children Cancer </w:t>
                      </w:r>
                      <w:r>
                        <w:t>on Saturday, September 26.</w:t>
                      </w:r>
                    </w:p>
                  </w:txbxContent>
                </v:textbox>
                <w10:wrap anchorx="page" anchory="page"/>
              </v:shape>
            </w:pict>
          </mc:Fallback>
        </mc:AlternateContent>
      </w:r>
      <w:r w:rsidR="004D4313">
        <w:rPr>
          <w:noProof/>
        </w:rPr>
        <mc:AlternateContent>
          <mc:Choice Requires="wps">
            <w:drawing>
              <wp:anchor distT="0" distB="0" distL="114300" distR="114300" simplePos="0" relativeHeight="251687937" behindDoc="0" locked="0" layoutInCell="0" allowOverlap="1" wp14:anchorId="5819E6BE" wp14:editId="74B5FB3C">
                <wp:simplePos x="0" y="0"/>
                <wp:positionH relativeFrom="page">
                  <wp:posOffset>548640</wp:posOffset>
                </wp:positionH>
                <wp:positionV relativeFrom="page">
                  <wp:posOffset>4521200</wp:posOffset>
                </wp:positionV>
                <wp:extent cx="6675120" cy="787400"/>
                <wp:effectExtent l="0" t="0" r="0" b="0"/>
                <wp:wrapTight wrapText="bothSides">
                  <wp:wrapPolygon edited="0">
                    <wp:start x="82" y="0"/>
                    <wp:lineTo x="82" y="20903"/>
                    <wp:lineTo x="21452" y="20903"/>
                    <wp:lineTo x="21452" y="0"/>
                    <wp:lineTo x="82"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1AB80ED" w14:textId="77777777" w:rsidR="00FA3BF3" w:rsidRDefault="00FA3BF3" w:rsidP="007C523C">
                            <w:pPr>
                              <w:pStyle w:val="Heading3"/>
                            </w:pPr>
                            <w:r>
                              <w:t>GO THE EXTRA MILE</w:t>
                            </w:r>
                          </w:p>
                          <w:p w14:paraId="7B7DAC68" w14:textId="77777777" w:rsidR="00FA3BF3" w:rsidRPr="00850EC6" w:rsidRDefault="00FA3BF3" w:rsidP="007C523C">
                            <w:pPr>
                              <w:pStyle w:val="Heading3"/>
                              <w:rPr>
                                <w:i/>
                              </w:rPr>
                            </w:pPr>
                            <w:r>
                              <w:rPr>
                                <w:i/>
                              </w:rPr>
                              <w:t>Be Fearless! Be Active! Join the Fight!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7" type="#_x0000_t202" style="position:absolute;margin-left:43.2pt;margin-top:356pt;width:525.6pt;height:62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" o:allowincell="f" filled="f" stroked="f">
                <v:textbox inset=",0,,0">
                  <w:txbxContent>
                    <w:p w14:paraId="11AB80ED" w14:textId="77777777" w:rsidR="00FA3BF3" w:rsidRDefault="00FA3BF3" w:rsidP="007C523C">
                      <w:pPr>
                        <w:pStyle w:val="Heading3"/>
                      </w:pPr>
                      <w:r>
                        <w:t>GO THE EXTRA MILE</w:t>
                      </w:r>
                    </w:p>
                    <w:p w14:paraId="7B7DAC68" w14:textId="77777777" w:rsidR="00FA3BF3" w:rsidRPr="00850EC6" w:rsidRDefault="00FA3BF3" w:rsidP="007C523C">
                      <w:pPr>
                        <w:pStyle w:val="Heading3"/>
                        <w:rPr>
                          <w:i/>
                        </w:rPr>
                      </w:pPr>
                      <w:r>
                        <w:rPr>
                          <w:i/>
                        </w:rPr>
                        <w:t>Be Fearless! Be Active! Join the Fight!</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8961" behindDoc="0" locked="0" layoutInCell="0" allowOverlap="1" wp14:anchorId="04742270" wp14:editId="676F7EC7">
                <wp:simplePos x="0" y="0"/>
                <wp:positionH relativeFrom="page">
                  <wp:posOffset>4023360</wp:posOffset>
                </wp:positionH>
                <wp:positionV relativeFrom="page">
                  <wp:posOffset>5384165</wp:posOffset>
                </wp:positionV>
                <wp:extent cx="3200400" cy="4217035"/>
                <wp:effectExtent l="0" t="0" r="0" b="24765"/>
                <wp:wrapTight wrapText="bothSides">
                  <wp:wrapPolygon edited="0">
                    <wp:start x="171" y="0"/>
                    <wp:lineTo x="171" y="21597"/>
                    <wp:lineTo x="21257" y="21597"/>
                    <wp:lineTo x="21257" y="0"/>
                    <wp:lineTo x="171" y="0"/>
                  </wp:wrapPolygon>
                </wp:wrapTight>
                <wp:docPr id="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1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6"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8" type="#_x0000_t202" style="position:absolute;margin-left:316.8pt;margin-top:423.95pt;width:252pt;height:332.05pt;z-index:251688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" mv:complextextbox="1" o:allowincell="f" filled="f" stroked="f">
                <v:textbox inset=",0,,0">
                  <w:txbxContent/>
                </v:textbox>
                <w10:wrap type="tight" anchorx="page" anchory="page"/>
              </v:shape>
            </w:pict>
          </mc:Fallback>
        </mc:AlternateContent>
      </w:r>
      <w:r w:rsidR="004D4313">
        <w:rPr>
          <w:noProof/>
        </w:rPr>
        <mc:AlternateContent>
          <mc:Choice Requires="wps">
            <w:drawing>
              <wp:anchor distT="0" distB="0" distL="114300" distR="114300" simplePos="0" relativeHeight="251663361" behindDoc="0" locked="0" layoutInCell="1" allowOverlap="1" wp14:anchorId="014FCCE5" wp14:editId="6D742696">
                <wp:simplePos x="0" y="0"/>
                <wp:positionH relativeFrom="page">
                  <wp:posOffset>5029200</wp:posOffset>
                </wp:positionH>
                <wp:positionV relativeFrom="page">
                  <wp:posOffset>914400</wp:posOffset>
                </wp:positionV>
                <wp:extent cx="2286000" cy="3420110"/>
                <wp:effectExtent l="0" t="0" r="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1in;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" fillcolor="#ff7f01 [3204]" stroked="f" strokecolor="white [3212]" strokeweight="1pt">
                <v:shadow opacity="22938f" mv:blur="38100f" offset="0,2pt"/>
                <v:textbox inset=",7.2pt,,7.2pt"/>
                <w10:wrap anchorx="page" anchory="page"/>
              </v:rect>
            </w:pict>
          </mc:Fallback>
        </mc:AlternateContent>
      </w:r>
      <w:r w:rsidR="00EC4BD5">
        <w:br w:type="page"/>
      </w:r>
    </w:p>
    <w:p w14:paraId="544A9073" w14:textId="293FABE7" w:rsidR="007C523C" w:rsidRDefault="00A7392B">
      <w:r>
        <w:rPr>
          <w:noProof/>
        </w:rPr>
        <mc:AlternateContent>
          <mc:Choice Requires="wpg">
            <w:drawing>
              <wp:anchor distT="0" distB="0" distL="114300" distR="114300" simplePos="0" relativeHeight="251692033" behindDoc="0" locked="0" layoutInCell="1" allowOverlap="1" wp14:anchorId="0AB29483" wp14:editId="244D454D">
                <wp:simplePos x="0" y="0"/>
                <wp:positionH relativeFrom="page">
                  <wp:posOffset>452120</wp:posOffset>
                </wp:positionH>
                <wp:positionV relativeFrom="page">
                  <wp:posOffset>5638800</wp:posOffset>
                </wp:positionV>
                <wp:extent cx="2133600" cy="3797300"/>
                <wp:effectExtent l="0" t="0" r="0" b="12700"/>
                <wp:wrapThrough wrapText="bothSides">
                  <wp:wrapPolygon edited="0">
                    <wp:start x="257" y="0"/>
                    <wp:lineTo x="257" y="21528"/>
                    <wp:lineTo x="21086" y="21528"/>
                    <wp:lineTo x="21086" y="0"/>
                    <wp:lineTo x="257" y="0"/>
                  </wp:wrapPolygon>
                </wp:wrapThrough>
                <wp:docPr id="516923247" name="Group 516923247"/>
                <wp:cNvGraphicFramePr/>
                <a:graphic xmlns:a="http://schemas.openxmlformats.org/drawingml/2006/main">
                  <a:graphicData uri="http://schemas.microsoft.com/office/word/2010/wordprocessingGroup">
                    <wpg:wgp>
                      <wpg:cNvGrpSpPr/>
                      <wpg:grpSpPr>
                        <a:xfrm>
                          <a:off x="0" y="0"/>
                          <a:ext cx="2133600" cy="3797300"/>
                          <a:chOff x="0" y="0"/>
                          <a:chExt cx="2133600" cy="3797300"/>
                        </a:xfrm>
                        <a:extLst>
                          <a:ext uri="{0CCBE362-F206-4b92-989A-16890622DB6E}">
                            <ma14:wrappingTextBoxFlag xmlns:ma14="http://schemas.microsoft.com/office/mac/drawingml/2011/main" val="1"/>
                          </a:ext>
                        </a:extLst>
                      </wpg:grpSpPr>
                      <wps:wsp>
                        <wps:cNvPr id="52" name="Text Box 70"/>
                        <wps:cNvSpPr txBox="1">
                          <a:spLocks noChangeArrowheads="1"/>
                        </wps:cNvSpPr>
                        <wps:spPr bwMode="auto">
                          <a:xfrm>
                            <a:off x="0" y="0"/>
                            <a:ext cx="2133600" cy="379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16923240" name="Text Box 516923240"/>
                        <wps:cNvSpPr txBox="1"/>
                        <wps:spPr>
                          <a:xfrm>
                            <a:off x="91440" y="0"/>
                            <a:ext cx="1950720" cy="317500"/>
                          </a:xfrm>
                          <a:prstGeom prst="rect">
                            <a:avLst/>
                          </a:prstGeom>
                          <a:noFill/>
                          <a:ln>
                            <a:noFill/>
                          </a:ln>
                          <a:effectLst/>
                          <a:extLst>
                            <a:ext uri="{C572A759-6A51-4108-AA02-DFA0A04FC94B}">
                              <ma14:wrappingTextBoxFlag xmlns:ma14="http://schemas.microsoft.com/office/mac/drawingml/2011/main"/>
                            </a:ext>
                          </a:extLst>
                        </wps:spPr>
                        <wps:txbx id="18">
                          <w:txbxContent>
                            <w:p w14:paraId="472D65F5" w14:textId="77777777" w:rsidR="00FA3BF3" w:rsidRDefault="00FA3BF3" w:rsidP="007C523C">
                              <w:pPr>
                                <w:pStyle w:val="BlockText-Small"/>
                                <w:rPr>
                                  <w:b/>
                                  <w:sz w:val="28"/>
                                  <w:szCs w:val="28"/>
                                </w:rPr>
                              </w:pPr>
                              <w:r w:rsidRPr="000C0AAD">
                                <w:rPr>
                                  <w:b/>
                                  <w:sz w:val="28"/>
                                  <w:szCs w:val="28"/>
                                </w:rPr>
                                <w:t>W</w:t>
                              </w:r>
                              <w:r>
                                <w:rPr>
                                  <w:b/>
                                  <w:sz w:val="28"/>
                                  <w:szCs w:val="28"/>
                                </w:rPr>
                                <w:t>hat is NC</w:t>
                              </w:r>
                              <w:r w:rsidRPr="000C0AAD">
                                <w:rPr>
                                  <w:b/>
                                  <w:sz w:val="28"/>
                                  <w:szCs w:val="28"/>
                                </w:rPr>
                                <w:t>A?</w:t>
                              </w:r>
                            </w:p>
                            <w:p w14:paraId="33AD36E8" w14:textId="77777777" w:rsidR="00FA3BF3" w:rsidRDefault="00FA3BF3" w:rsidP="007C523C">
                              <w:pPr>
                                <w:pStyle w:val="BlockText-Small"/>
                                <w:rPr>
                                  <w:rFonts w:ascii="Helvetica Neue" w:hAnsi="Helvetica Neue" w:cs="Helvetica Neue"/>
                                  <w:sz w:val="26"/>
                                  <w:szCs w:val="26"/>
                                </w:rPr>
                              </w:pPr>
                              <w:r w:rsidRPr="000C0AAD">
                                <w:rPr>
                                  <w:rFonts w:ascii="Helvetica Neue" w:hAnsi="Helvetica Neue" w:cs="Helvetica Neue"/>
                                  <w:sz w:val="26"/>
                                  <w:szCs w:val="26"/>
                                </w:rPr>
                                <w:t>The National Communication Association advances Communication as the discipline that studies all forms, modes, media, and consequences of communication through humanistic, social scientific, and aesthetic inquiry. </w:t>
                              </w:r>
                            </w:p>
                            <w:p w14:paraId="17202006" w14:textId="77777777" w:rsidR="00FA3BF3" w:rsidRDefault="00FA3BF3" w:rsidP="007C523C">
                              <w:pPr>
                                <w:pStyle w:val="BlockText-Small"/>
                                <w:rPr>
                                  <w:sz w:val="24"/>
                                </w:rPr>
                              </w:pPr>
                            </w:p>
                            <w:p w14:paraId="4679536E" w14:textId="77777777" w:rsidR="00FA3BF3" w:rsidRDefault="00FA3BF3" w:rsidP="007C523C">
                              <w:pPr>
                                <w:pStyle w:val="BlockText-Small"/>
                                <w:rPr>
                                  <w:sz w:val="24"/>
                                </w:rPr>
                              </w:pPr>
                            </w:p>
                            <w:p w14:paraId="37828737" w14:textId="77777777" w:rsidR="00FA3BF3" w:rsidRPr="000C0AAD" w:rsidRDefault="00FA3BF3" w:rsidP="007C523C">
                              <w:pPr>
                                <w:pStyle w:val="BlockText-Small"/>
                                <w:rPr>
                                  <w:sz w:val="24"/>
                                </w:rPr>
                              </w:pPr>
                              <w:r>
                                <w:rPr>
                                  <w:sz w:val="24"/>
                                </w:rPr>
                                <w:t xml:space="preserve">Natcom.org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42" name="Text Box 516923242"/>
                        <wps:cNvSpPr txBox="1"/>
                        <wps:spPr>
                          <a:xfrm>
                            <a:off x="91440" y="316230"/>
                            <a:ext cx="1950720" cy="216789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43" name="Text Box 516923243"/>
                        <wps:cNvSpPr txBox="1"/>
                        <wps:spPr>
                          <a:xfrm>
                            <a:off x="91440" y="2482850"/>
                            <a:ext cx="1950720" cy="29400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44" name="Text Box 516923244"/>
                        <wps:cNvSpPr txBox="1"/>
                        <wps:spPr>
                          <a:xfrm>
                            <a:off x="91440" y="2775585"/>
                            <a:ext cx="993140" cy="28321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45" name="Text Box 516923245"/>
                        <wps:cNvSpPr txBox="1"/>
                        <wps:spPr>
                          <a:xfrm>
                            <a:off x="91440" y="3057525"/>
                            <a:ext cx="997585" cy="282575"/>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46" name="Text Box 516923246"/>
                        <wps:cNvSpPr txBox="1"/>
                        <wps:spPr>
                          <a:xfrm>
                            <a:off x="91440" y="3338830"/>
                            <a:ext cx="1153160" cy="283210"/>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16923247" o:spid="_x0000_s1049" style="position:absolute;margin-left:35.6pt;margin-top:444pt;width:168pt;height:299pt;z-index:251692033;mso-position-horizontal-relative:page;mso-position-vertical-relative:page" coordsize="2133600,379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" mv:complextextbox="1">
                <v:shape id="Text Box 70" o:spid="_x0000_s1050" type="#_x0000_t202" style="position:absolute;width:2133600;height:379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BBbxAAA&#10;ANsAAAAPAAAAZHJzL2Rvd25yZXYueG1sRI9Ba8JAFITvBf/D8gRvdaOgLdFVQiFQQUGteH5mn0kw&#10;+zbJrhr767tCweMwM98w82VnKnGj1pWWFYyGEQjizOqScwWHn/T9E4TzyBory6TgQQ6Wi97bHGNt&#10;77yj297nIkDYxaig8L6OpXRZQQbd0NbEwTvb1qAPss2lbvEe4KaS4yiaSoMlh4UCa/oqKLvsr0bB&#10;ZntqfleRM1Xi0/Qj2Tbr87FRatDvkhkIT51/hf/b31rBZAzP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AQW8QAAADbAAAADwAAAAAAAAAAAAAAAACXAgAAZHJzL2Rv&#10;d25yZXYueG1sUEsFBgAAAAAEAAQA9QAAAIgDAAAAAA==&#10;" mv:complextextbox="1" filled="f" stroked="f">
                  <v:textbox inset=",0,,0"/>
                </v:shape>
                <v:shape id="Text Box 516923240" o:spid="_x0000_s1051" type="#_x0000_t202" style="position:absolute;left:91440;width:1950720;height:31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hCGygAA&#10;AOIAAAAPAAAAZHJzL2Rvd25yZXYueG1sRI/NasJAFIX3Bd9huAV3dWJsQ00dRUqFQkEa04XLa+aa&#10;DGbuxMyo6ds7i0KXh/PHt1gNthVX6r1xrGA6SUAQV04brhX8lJunVxA+IGtsHZOCX/KwWo4eFphr&#10;d+OCrrtQizjCPkcFTQhdLqWvGrLoJ64jjt7R9RZDlH0tdY+3OG5bmSZJJi0ajg8NdvTeUHXaXayC&#10;9Z6LD3PeHr6LY2HKcp7wV3ZSavw4rN9ABBrCf/iv/akVvEyzeTpLnyNERIo4IJd3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DJIQhsoAAADiAAAADwAAAAAAAAAAAAAAAACXAgAA&#10;ZHJzL2Rvd25yZXYueG1sUEsFBgAAAAAEAAQA9QAAAI4DAAAAAA==&#10;" filled="f" stroked="f">
                  <v:textbox style="mso-next-textbox:#Text Box 516923242" inset="0,0,0,0">
                    <w:txbxContent>
                      <w:p w14:paraId="472D65F5" w14:textId="77777777" w:rsidR="00FA3BF3" w:rsidRDefault="00FA3BF3" w:rsidP="007C523C">
                        <w:pPr>
                          <w:pStyle w:val="BlockText-Small"/>
                          <w:rPr>
                            <w:b/>
                            <w:sz w:val="28"/>
                            <w:szCs w:val="28"/>
                          </w:rPr>
                        </w:pPr>
                        <w:r w:rsidRPr="000C0AAD">
                          <w:rPr>
                            <w:b/>
                            <w:sz w:val="28"/>
                            <w:szCs w:val="28"/>
                          </w:rPr>
                          <w:t>W</w:t>
                        </w:r>
                        <w:r>
                          <w:rPr>
                            <w:b/>
                            <w:sz w:val="28"/>
                            <w:szCs w:val="28"/>
                          </w:rPr>
                          <w:t>hat is NC</w:t>
                        </w:r>
                        <w:r w:rsidRPr="000C0AAD">
                          <w:rPr>
                            <w:b/>
                            <w:sz w:val="28"/>
                            <w:szCs w:val="28"/>
                          </w:rPr>
                          <w:t>A?</w:t>
                        </w:r>
                      </w:p>
                      <w:p w14:paraId="33AD36E8" w14:textId="77777777" w:rsidR="00FA3BF3" w:rsidRDefault="00FA3BF3" w:rsidP="007C523C">
                        <w:pPr>
                          <w:pStyle w:val="BlockText-Small"/>
                          <w:rPr>
                            <w:rFonts w:ascii="Helvetica Neue" w:hAnsi="Helvetica Neue" w:cs="Helvetica Neue"/>
                            <w:sz w:val="26"/>
                            <w:szCs w:val="26"/>
                          </w:rPr>
                        </w:pPr>
                        <w:r w:rsidRPr="000C0AAD">
                          <w:rPr>
                            <w:rFonts w:ascii="Helvetica Neue" w:hAnsi="Helvetica Neue" w:cs="Helvetica Neue"/>
                            <w:sz w:val="26"/>
                            <w:szCs w:val="26"/>
                          </w:rPr>
                          <w:t>The National Communication Association advances Communication as the discipline that studies all forms, modes, media, and consequences of communication through humanistic, social scientific, and aesthetic inquiry. </w:t>
                        </w:r>
                      </w:p>
                      <w:p w14:paraId="17202006" w14:textId="77777777" w:rsidR="00FA3BF3" w:rsidRDefault="00FA3BF3" w:rsidP="007C523C">
                        <w:pPr>
                          <w:pStyle w:val="BlockText-Small"/>
                          <w:rPr>
                            <w:sz w:val="24"/>
                          </w:rPr>
                        </w:pPr>
                      </w:p>
                      <w:p w14:paraId="4679536E" w14:textId="77777777" w:rsidR="00FA3BF3" w:rsidRDefault="00FA3BF3" w:rsidP="007C523C">
                        <w:pPr>
                          <w:pStyle w:val="BlockText-Small"/>
                          <w:rPr>
                            <w:sz w:val="24"/>
                          </w:rPr>
                        </w:pPr>
                      </w:p>
                      <w:p w14:paraId="37828737" w14:textId="77777777" w:rsidR="00FA3BF3" w:rsidRPr="000C0AAD" w:rsidRDefault="00FA3BF3" w:rsidP="007C523C">
                        <w:pPr>
                          <w:pStyle w:val="BlockText-Small"/>
                          <w:rPr>
                            <w:sz w:val="24"/>
                          </w:rPr>
                        </w:pPr>
                        <w:r>
                          <w:rPr>
                            <w:sz w:val="24"/>
                          </w:rPr>
                          <w:t xml:space="preserve">Natcom.org </w:t>
                        </w:r>
                      </w:p>
                    </w:txbxContent>
                  </v:textbox>
                </v:shape>
                <v:shape id="Text Box 516923242" o:spid="_x0000_s1052" type="#_x0000_t202" style="position:absolute;left:91440;top:316230;width:1950720;height:2167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CtqywAA&#10;AOIAAAAPAAAAZHJzL2Rvd25yZXYueG1sRI9Ba8JAFITvQv/D8gq96ca0DTW6ipQWCkIxxoPHZ/aZ&#10;LGbfptmtpv/eLRR6HGbmG2axGmwrLtR741jBdJKAIK6cNlwr2Jfv4xcQPiBrbB2Tgh/ysFrejRaY&#10;a3flgi67UIsIYZ+jgiaELpfSVw1Z9BPXEUfv5HqLIcq+lrrHa4TbVqZJkkmLhuNCgx29NlSdd99W&#10;wfrAxZv5+jxui1NhynKW8CY7K/VwP6znIAIN4T/81/7QCp6n2Sx9TJ9S+L0U74Bc3g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JMMK2rLAAAA4gAAAA8AAAAAAAAAAAAAAAAAlwIA&#10;AGRycy9kb3ducmV2LnhtbFBLBQYAAAAABAAEAPUAAACPAwAAAAA=&#10;" filled="f" stroked="f">
                  <v:textbox style="mso-next-textbox:#Text Box 516923243" inset="0,0,0,0">
                    <w:txbxContent/>
                  </v:textbox>
                </v:shape>
                <v:shape id="Text Box 516923243" o:spid="_x0000_s1053" type="#_x0000_t202" style="position:absolute;left:91440;top:2482850;width:1950720;height:29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QI7xywAA&#10;AOIAAAAPAAAAZHJzL2Rvd25yZXYueG1sRI9BS8NAFITvBf/D8gRv7aapBhu7LaVUEARpEg8en9nX&#10;ZGn2bcyubfz3riD0OMzMN8xqM9pOnGnwxrGC+SwBQVw7bbhR8F49Tx9B+ICssXNMCn7Iw2Z9M1lh&#10;rt2FCzqXoRERwj5HBW0IfS6lr1uy6GeuJ47e0Q0WQ5RDI/WAlwi3nUyTJJMWDceFFnvatVSfym+r&#10;YPvBxd58vX0eimNhqmqZ8Gt2Uurudtw+gQg0hmv4v/2iFTzMs2W6SO8X8Hcp3gG5/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xAjvHLAAAA4gAAAA8AAAAAAAAAAAAAAAAAlwIA&#10;AGRycy9kb3ducmV2LnhtbFBLBQYAAAAABAAEAPUAAACPAwAAAAA=&#10;" filled="f" stroked="f">
                  <v:textbox style="mso-next-textbox:#Text Box 516923244" inset="0,0,0,0">
                    <w:txbxContent/>
                  </v:textbox>
                </v:shape>
                <v:shape id="Text Box 516923244" o:spid="_x0000_s1054" type="#_x0000_t202" style="position:absolute;left:91440;top:2775585;width:993140;height:283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qRaFywAA&#10;AOIAAAAPAAAAZHJzL2Rvd25yZXYueG1sRI9Ba8JAFITvhf6H5Qm91Y2pDTW6ioiFglAa04PHZ/aZ&#10;LGbfptmtpv/eLRR6HGbmG2axGmwrLtR741jBZJyAIK6cNlwr+CxfH19A+ICssXVMCn7Iw2p5f7fA&#10;XLsrF3TZh1pECPscFTQhdLmUvmrIoh+7jjh6J9dbDFH2tdQ9XiPctjJNkkxaNBwXGuxo01B13n9b&#10;BesDF1vz9X78KE6FKctZwrvsrNTDaFjPQQQawn/4r/2mFTxPsln6lE6n8Hsp3gG5vA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OpFoXLAAAA4gAAAA8AAAAAAAAAAAAAAAAAlwIA&#10;AGRycy9kb3ducmV2LnhtbFBLBQYAAAAABAAEAPUAAACPAwAAAAA=&#10;" filled="f" stroked="f">
                  <v:textbox style="mso-next-textbox:#Text Box 516923245" inset="0,0,0,0">
                    <w:txbxContent/>
                  </v:textbox>
                </v:shape>
                <v:shape id="Text Box 516923245" o:spid="_x0000_s1055" type="#_x0000_t202" style="position:absolute;left:91440;top:3057525;width:997585;height:28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5bMeywAA&#10;AOIAAAAPAAAAZHJzL2Rvd25yZXYueG1sRI9Ba8JAFITvhf6H5Qm91Y1pDTW6ioiFQqEY04PHZ/aZ&#10;LGbfptmtpv++Wyh4HGbmG2axGmwrLtR741jBZJyAIK6cNlwr+CxfH19A+ICssXVMCn7Iw2p5f7fA&#10;XLsrF3TZh1pECPscFTQhdLmUvmrIoh+7jjh6J9dbDFH2tdQ9XiPctjJNkkxaNBwXGuxo01B13n9b&#10;BesDF1vz9XHcFafClOUs4ffsrNTDaFjPQQQawi38337TCqaTbJY+pc9T+LsU74Bc/g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Bzlsx7LAAAA4gAAAA8AAAAAAAAAAAAAAAAAlwIA&#10;AGRycy9kb3ducmV2LnhtbFBLBQYAAAAABAAEAPUAAACPAwAAAAA=&#10;" filled="f" stroked="f">
                  <v:textbox style="mso-next-textbox:#Text Box 516923246" inset="0,0,0,0">
                    <w:txbxContent/>
                  </v:textbox>
                </v:shape>
                <v:shape id="Text Box 516923246" o:spid="_x0000_s1056" type="#_x0000_t202" style="position:absolute;left:91440;top:3338830;width:1153160;height:283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y1pywAA&#10;AOIAAAAPAAAAZHJzL2Rvd25yZXYueG1sRI9BS8NAFITvgv9heUJvdtOowcZuSxELBaE0iQePz+xr&#10;sjT7Nma3bfz3bkHwOMzMN8xiNdpOnGnwxrGC2TQBQVw7bbhR8FFt7p9B+ICssXNMCn7Iw2p5e7PA&#10;XLsLF3QuQyMihH2OCtoQ+lxKX7dk0U9dTxy9gxsshiiHRuoBLxFuO5kmSSYtGo4LLfb02lJ9LE9W&#10;wfqTizfzvfvaF4fCVNU84ffsqNTkbly/gAg0hv/wX3urFTzNsnn6kD5mcL0U74Bc/g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w3LWnLAAAA4gAAAA8AAAAAAAAAAAAAAAAAlwIA&#10;AGRycy9kb3ducmV2LnhtbFBLBQYAAAAABAAEAPUAAACPAwAAAAA=&#10;" filled="f" stroked="f">
                  <v:textbox inset="0,0,0,0">
                    <w:txbxContent/>
                  </v:textbox>
                </v:shape>
                <w10:wrap type="through" anchorx="page" anchory="page"/>
              </v:group>
            </w:pict>
          </mc:Fallback>
        </mc:AlternateContent>
      </w:r>
      <w:r w:rsidR="00D021BB">
        <w:rPr>
          <w:noProof/>
        </w:rPr>
        <w:drawing>
          <wp:anchor distT="0" distB="0" distL="114300" distR="114300" simplePos="0" relativeHeight="251725837" behindDoc="0" locked="0" layoutInCell="1" allowOverlap="1" wp14:anchorId="2A32C2EA" wp14:editId="08665763">
            <wp:simplePos x="0" y="0"/>
            <wp:positionH relativeFrom="page">
              <wp:posOffset>4109720</wp:posOffset>
            </wp:positionH>
            <wp:positionV relativeFrom="page">
              <wp:posOffset>3117850</wp:posOffset>
            </wp:positionV>
            <wp:extent cx="2997200" cy="4787900"/>
            <wp:effectExtent l="0" t="0" r="0" b="12700"/>
            <wp:wrapThrough wrapText="bothSides">
              <wp:wrapPolygon edited="0">
                <wp:start x="0" y="0"/>
                <wp:lineTo x="0" y="21543"/>
                <wp:lineTo x="21417" y="21543"/>
                <wp:lineTo x="21417" y="0"/>
                <wp:lineTo x="0" y="0"/>
              </wp:wrapPolygon>
            </wp:wrapThrough>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jpg"/>
                    <pic:cNvPicPr/>
                  </pic:nvPicPr>
                  <pic:blipFill>
                    <a:blip r:embed="rId13">
                      <a:extLst>
                        <a:ext uri="{28A0092B-C50C-407E-A947-70E740481C1C}">
                          <a14:useLocalDpi xmlns:a14="http://schemas.microsoft.com/office/drawing/2010/main" val="0"/>
                        </a:ext>
                      </a:extLst>
                    </a:blip>
                    <a:stretch>
                      <a:fillRect/>
                    </a:stretch>
                  </pic:blipFill>
                  <pic:spPr>
                    <a:xfrm>
                      <a:off x="0" y="0"/>
                      <a:ext cx="2997200" cy="4787900"/>
                    </a:xfrm>
                    <a:prstGeom prst="rect">
                      <a:avLst/>
                    </a:prstGeom>
                  </pic:spPr>
                </pic:pic>
              </a:graphicData>
            </a:graphic>
          </wp:anchor>
        </w:drawing>
      </w:r>
      <w:r>
        <w:rPr>
          <w:noProof/>
        </w:rPr>
        <mc:AlternateContent>
          <mc:Choice Requires="wpg">
            <w:drawing>
              <wp:anchor distT="0" distB="0" distL="114300" distR="114300" simplePos="0" relativeHeight="251691009" behindDoc="0" locked="0" layoutInCell="1" allowOverlap="1" wp14:anchorId="01D36AB5" wp14:editId="593313F5">
                <wp:simplePos x="0" y="0"/>
                <wp:positionH relativeFrom="page">
                  <wp:posOffset>1032510</wp:posOffset>
                </wp:positionH>
                <wp:positionV relativeFrom="page">
                  <wp:posOffset>1021715</wp:posOffset>
                </wp:positionV>
                <wp:extent cx="4292600" cy="2205990"/>
                <wp:effectExtent l="0" t="0" r="0" b="3810"/>
                <wp:wrapThrough wrapText="bothSides">
                  <wp:wrapPolygon edited="0">
                    <wp:start x="128" y="0"/>
                    <wp:lineTo x="128" y="21389"/>
                    <wp:lineTo x="21344" y="21389"/>
                    <wp:lineTo x="21344" y="0"/>
                    <wp:lineTo x="128" y="0"/>
                  </wp:wrapPolygon>
                </wp:wrapThrough>
                <wp:docPr id="516923239" name="Group 516923239"/>
                <wp:cNvGraphicFramePr/>
                <a:graphic xmlns:a="http://schemas.openxmlformats.org/drawingml/2006/main">
                  <a:graphicData uri="http://schemas.microsoft.com/office/word/2010/wordprocessingGroup">
                    <wpg:wgp>
                      <wpg:cNvGrpSpPr/>
                      <wpg:grpSpPr>
                        <a:xfrm>
                          <a:off x="0" y="0"/>
                          <a:ext cx="4292600" cy="2205990"/>
                          <a:chOff x="0" y="0"/>
                          <a:chExt cx="4292600" cy="2205990"/>
                        </a:xfrm>
                        <a:extLst>
                          <a:ext uri="{0CCBE362-F206-4b92-989A-16890622DB6E}">
                            <ma14:wrappingTextBoxFlag xmlns:ma14="http://schemas.microsoft.com/office/mac/drawingml/2011/main" val="1"/>
                          </a:ext>
                        </a:extLst>
                      </wpg:grpSpPr>
                      <wps:wsp>
                        <wps:cNvPr id="48" name="Text Box 69"/>
                        <wps:cNvSpPr txBox="1">
                          <a:spLocks noChangeArrowheads="1"/>
                        </wps:cNvSpPr>
                        <wps:spPr bwMode="auto">
                          <a:xfrm>
                            <a:off x="0" y="0"/>
                            <a:ext cx="4292600"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9" name="Text Box 29"/>
                        <wps:cNvSpPr txBox="1"/>
                        <wps:spPr>
                          <a:xfrm>
                            <a:off x="91440" y="0"/>
                            <a:ext cx="4109720" cy="219075"/>
                          </a:xfrm>
                          <a:prstGeom prst="rect">
                            <a:avLst/>
                          </a:prstGeom>
                          <a:noFill/>
                          <a:ln>
                            <a:noFill/>
                          </a:ln>
                          <a:effectLst/>
                          <a:extLst>
                            <a:ext uri="{C572A759-6A51-4108-AA02-DFA0A04FC94B}">
                              <ma14:wrappingTextBoxFlag xmlns:ma14="http://schemas.microsoft.com/office/mac/drawingml/2011/main"/>
                            </a:ext>
                          </a:extLst>
                        </wps:spPr>
                        <wps:txbx id="19">
                          <w:txbxContent>
                            <w:p w14:paraId="23BD1DBD" w14:textId="77777777" w:rsidR="00FA3BF3" w:rsidRDefault="00FA3BF3" w:rsidP="007C523C">
                              <w:pPr>
                                <w:pStyle w:val="Heading5"/>
                              </w:pPr>
                              <w:r>
                                <w:t>Have you visited us at Collegiate Link?</w:t>
                              </w:r>
                            </w:p>
                            <w:p w14:paraId="292A9189" w14:textId="77777777" w:rsidR="00FA3BF3" w:rsidRDefault="00FA3BF3" w:rsidP="007C523C">
                              <w:pPr>
                                <w:pStyle w:val="Heading5"/>
                              </w:pPr>
                            </w:p>
                            <w:p w14:paraId="611DFF3F" w14:textId="77777777" w:rsidR="00FA3BF3" w:rsidRDefault="00FA3BF3" w:rsidP="000C0AAD">
                              <w:pPr>
                                <w:pStyle w:val="Heading5"/>
                                <w:numPr>
                                  <w:ilvl w:val="0"/>
                                  <w:numId w:val="15"/>
                                </w:numPr>
                                <w:spacing w:line="360" w:lineRule="auto"/>
                              </w:pPr>
                              <w:r>
                                <w:t xml:space="preserve">Sign in to </w:t>
                              </w:r>
                              <w:proofErr w:type="spellStart"/>
                              <w:r>
                                <w:t>myhilltop</w:t>
                              </w:r>
                              <w:proofErr w:type="spellEnd"/>
                            </w:p>
                            <w:p w14:paraId="56D602DB" w14:textId="77777777" w:rsidR="00FA3BF3" w:rsidRDefault="00FA3BF3" w:rsidP="000C0AAD">
                              <w:pPr>
                                <w:pStyle w:val="Heading5"/>
                                <w:numPr>
                                  <w:ilvl w:val="0"/>
                                  <w:numId w:val="15"/>
                                </w:numPr>
                                <w:spacing w:line="360" w:lineRule="auto"/>
                              </w:pPr>
                              <w:r>
                                <w:t>Click on Student Services</w:t>
                              </w:r>
                            </w:p>
                            <w:p w14:paraId="6B3865C5" w14:textId="77777777" w:rsidR="00FA3BF3" w:rsidRDefault="00FA3BF3" w:rsidP="000C0AAD">
                              <w:pPr>
                                <w:pStyle w:val="Heading5"/>
                                <w:numPr>
                                  <w:ilvl w:val="0"/>
                                  <w:numId w:val="15"/>
                                </w:numPr>
                                <w:spacing w:line="360" w:lineRule="auto"/>
                              </w:pPr>
                              <w:r>
                                <w:t>Click on Quick Links: Collegiate Link</w:t>
                              </w:r>
                            </w:p>
                            <w:p w14:paraId="6DA52B14" w14:textId="77777777" w:rsidR="00FA3BF3" w:rsidRDefault="00FA3BF3" w:rsidP="000C0AAD">
                              <w:pPr>
                                <w:pStyle w:val="Heading5"/>
                                <w:numPr>
                                  <w:ilvl w:val="0"/>
                                  <w:numId w:val="15"/>
                                </w:numPr>
                                <w:spacing w:line="360" w:lineRule="auto"/>
                              </w:pPr>
                              <w:r>
                                <w:t>ENJOY!</w:t>
                              </w:r>
                            </w:p>
                            <w:p w14:paraId="7472897C" w14:textId="77777777" w:rsidR="00FA3BF3" w:rsidRDefault="00FA3BF3" w:rsidP="000C0AAD">
                              <w:pPr>
                                <w:pStyle w:val="Heading5"/>
                              </w:pPr>
                            </w:p>
                            <w:p w14:paraId="6911578D" w14:textId="77777777" w:rsidR="00FA3BF3" w:rsidRPr="00301FC9" w:rsidRDefault="00FA3BF3" w:rsidP="000C0AAD">
                              <w:pPr>
                                <w:pStyle w:val="Heading5"/>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32" name="Text Box 516923232"/>
                        <wps:cNvSpPr txBox="1"/>
                        <wps:spPr>
                          <a:xfrm>
                            <a:off x="91440" y="217805"/>
                            <a:ext cx="4109720" cy="219710"/>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33" name="Text Box 516923233"/>
                        <wps:cNvSpPr txBox="1"/>
                        <wps:spPr>
                          <a:xfrm>
                            <a:off x="91440" y="436245"/>
                            <a:ext cx="4109720" cy="328295"/>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34" name="Text Box 516923234"/>
                        <wps:cNvSpPr txBox="1"/>
                        <wps:spPr>
                          <a:xfrm>
                            <a:off x="91440" y="763270"/>
                            <a:ext cx="4109720" cy="328295"/>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35" name="Text Box 516923235"/>
                        <wps:cNvSpPr txBox="1"/>
                        <wps:spPr>
                          <a:xfrm>
                            <a:off x="91440" y="1090295"/>
                            <a:ext cx="4109720" cy="327660"/>
                          </a:xfrm>
                          <a:prstGeom prst="rect">
                            <a:avLst/>
                          </a:prstGeom>
                          <a:noFill/>
                          <a:ln>
                            <a:noFill/>
                          </a:ln>
                          <a:effectLst/>
                          <a:extLst>
                            <a:ext uri="{C572A759-6A51-4108-AA02-DFA0A04FC94B}">
                              <ma14:wrappingTextBoxFlag xmlns:ma14="http://schemas.microsoft.com/office/mac/drawingml/2011/main"/>
                            </a:ext>
                          </a:extLst>
                        </wps:spPr>
                        <wps:linkedTxbx id="1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36" name="Text Box 516923236"/>
                        <wps:cNvSpPr txBox="1"/>
                        <wps:spPr>
                          <a:xfrm>
                            <a:off x="91440" y="1416685"/>
                            <a:ext cx="4109720" cy="328295"/>
                          </a:xfrm>
                          <a:prstGeom prst="rect">
                            <a:avLst/>
                          </a:prstGeom>
                          <a:noFill/>
                          <a:ln>
                            <a:noFill/>
                          </a:ln>
                          <a:effectLst/>
                          <a:extLst>
                            <a:ext uri="{C572A759-6A51-4108-AA02-DFA0A04FC94B}">
                              <ma14:wrappingTextBoxFlag xmlns:ma14="http://schemas.microsoft.com/office/mac/drawingml/2011/main"/>
                            </a:ext>
                          </a:extLst>
                        </wps:spPr>
                        <wps:linkedTxbx id="1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37" name="Text Box 516923237"/>
                        <wps:cNvSpPr txBox="1"/>
                        <wps:spPr>
                          <a:xfrm>
                            <a:off x="91440" y="1743710"/>
                            <a:ext cx="4109720" cy="219710"/>
                          </a:xfrm>
                          <a:prstGeom prst="rect">
                            <a:avLst/>
                          </a:prstGeom>
                          <a:noFill/>
                          <a:ln>
                            <a:noFill/>
                          </a:ln>
                          <a:effectLst/>
                          <a:extLst>
                            <a:ext uri="{C572A759-6A51-4108-AA02-DFA0A04FC94B}">
                              <ma14:wrappingTextBoxFlag xmlns:ma14="http://schemas.microsoft.com/office/mac/drawingml/2011/main"/>
                            </a:ext>
                          </a:extLst>
                        </wps:spPr>
                        <wps:linkedTxbx id="1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38" name="Text Box 516923238"/>
                        <wps:cNvSpPr txBox="1"/>
                        <wps:spPr>
                          <a:xfrm>
                            <a:off x="91440" y="1962150"/>
                            <a:ext cx="2871470" cy="219075"/>
                          </a:xfrm>
                          <a:prstGeom prst="rect">
                            <a:avLst/>
                          </a:prstGeom>
                          <a:noFill/>
                          <a:ln>
                            <a:noFill/>
                          </a:ln>
                          <a:effectLst/>
                          <a:extLst>
                            <a:ext uri="{C572A759-6A51-4108-AA02-DFA0A04FC94B}">
                              <ma14:wrappingTextBoxFlag xmlns:ma14="http://schemas.microsoft.com/office/mac/drawingml/2011/main"/>
                            </a:ext>
                          </a:extLst>
                        </wps:spPr>
                        <wps:linkedTxbx id="1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16923239" o:spid="_x0000_s1057" style="position:absolute;margin-left:81.3pt;margin-top:80.45pt;width:338pt;height:173.7pt;z-index:251691009;mso-position-horizontal-relative:page;mso-position-vertical-relative:page" coordsize="4292600,2205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" mv:complextextbox="1">
                <v:shape id="Text Box 69" o:spid="_x0000_s1058" type="#_x0000_t202" style="position:absolute;width:4292600;height:2205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bFswgAA&#10;ANsAAAAPAAAAZHJzL2Rvd25yZXYueG1sRE/LasJAFN0L/sNwhe50UilaUichCIEWWlBbur7N3Dxo&#10;5k6SmcbUr3cWgsvDee/SybRipME1lhU8riIQxIXVDVcKvj7z5TMI55E1tpZJwT85SJP5bIextmc+&#10;0njylQgh7GJUUHvfxVK6oiaDbmU74sCVdjDoAxwqqQc8h3DTynUUbaTBhkNDjR3tayp+T39Gwcfh&#10;p7+8Rc60mc/zbXbo38vvXqmHxZS9gPA0+bv45n7VCp7C2P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RsWzCAAAA2wAAAA8AAAAAAAAAAAAAAAAAlwIAAGRycy9kb3du&#10;cmV2LnhtbFBLBQYAAAAABAAEAPUAAACGAwAAAAA=&#10;" mv:complextextbox="1" filled="f" stroked="f">
                  <v:textbox inset=",0,,0"/>
                </v:shape>
                <v:shape id="Text Box 29" o:spid="_x0000_s1059" type="#_x0000_t202" style="position:absolute;left:91440;width:41097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516923232" inset="0,0,0,0">
                    <w:txbxContent>
                      <w:p w14:paraId="23BD1DBD" w14:textId="77777777" w:rsidR="00FA3BF3" w:rsidRDefault="00FA3BF3" w:rsidP="007C523C">
                        <w:pPr>
                          <w:pStyle w:val="Heading5"/>
                        </w:pPr>
                        <w:r>
                          <w:t>Have you visited us at Collegiate Link?</w:t>
                        </w:r>
                      </w:p>
                      <w:p w14:paraId="292A9189" w14:textId="77777777" w:rsidR="00FA3BF3" w:rsidRDefault="00FA3BF3" w:rsidP="007C523C">
                        <w:pPr>
                          <w:pStyle w:val="Heading5"/>
                        </w:pPr>
                      </w:p>
                      <w:p w14:paraId="611DFF3F" w14:textId="77777777" w:rsidR="00FA3BF3" w:rsidRDefault="00FA3BF3" w:rsidP="000C0AAD">
                        <w:pPr>
                          <w:pStyle w:val="Heading5"/>
                          <w:numPr>
                            <w:ilvl w:val="0"/>
                            <w:numId w:val="15"/>
                          </w:numPr>
                          <w:spacing w:line="360" w:lineRule="auto"/>
                        </w:pPr>
                        <w:r>
                          <w:t xml:space="preserve">Sign in to </w:t>
                        </w:r>
                        <w:proofErr w:type="spellStart"/>
                        <w:r>
                          <w:t>myhilltop</w:t>
                        </w:r>
                        <w:proofErr w:type="spellEnd"/>
                      </w:p>
                      <w:p w14:paraId="56D602DB" w14:textId="77777777" w:rsidR="00FA3BF3" w:rsidRDefault="00FA3BF3" w:rsidP="000C0AAD">
                        <w:pPr>
                          <w:pStyle w:val="Heading5"/>
                          <w:numPr>
                            <w:ilvl w:val="0"/>
                            <w:numId w:val="15"/>
                          </w:numPr>
                          <w:spacing w:line="360" w:lineRule="auto"/>
                        </w:pPr>
                        <w:r>
                          <w:t>Click on Student Services</w:t>
                        </w:r>
                      </w:p>
                      <w:p w14:paraId="6B3865C5" w14:textId="77777777" w:rsidR="00FA3BF3" w:rsidRDefault="00FA3BF3" w:rsidP="000C0AAD">
                        <w:pPr>
                          <w:pStyle w:val="Heading5"/>
                          <w:numPr>
                            <w:ilvl w:val="0"/>
                            <w:numId w:val="15"/>
                          </w:numPr>
                          <w:spacing w:line="360" w:lineRule="auto"/>
                        </w:pPr>
                        <w:r>
                          <w:t>Click on Quick Links: Collegiate Link</w:t>
                        </w:r>
                      </w:p>
                      <w:p w14:paraId="6DA52B14" w14:textId="77777777" w:rsidR="00FA3BF3" w:rsidRDefault="00FA3BF3" w:rsidP="000C0AAD">
                        <w:pPr>
                          <w:pStyle w:val="Heading5"/>
                          <w:numPr>
                            <w:ilvl w:val="0"/>
                            <w:numId w:val="15"/>
                          </w:numPr>
                          <w:spacing w:line="360" w:lineRule="auto"/>
                        </w:pPr>
                        <w:r>
                          <w:t>ENJOY!</w:t>
                        </w:r>
                      </w:p>
                      <w:p w14:paraId="7472897C" w14:textId="77777777" w:rsidR="00FA3BF3" w:rsidRDefault="00FA3BF3" w:rsidP="000C0AAD">
                        <w:pPr>
                          <w:pStyle w:val="Heading5"/>
                        </w:pPr>
                      </w:p>
                      <w:p w14:paraId="6911578D" w14:textId="77777777" w:rsidR="00FA3BF3" w:rsidRPr="00301FC9" w:rsidRDefault="00FA3BF3" w:rsidP="000C0AAD">
                        <w:pPr>
                          <w:pStyle w:val="Heading5"/>
                        </w:pPr>
                      </w:p>
                    </w:txbxContent>
                  </v:textbox>
                </v:shape>
                <v:shape id="Text Box 516923232" o:spid="_x0000_s1060" type="#_x0000_t202" style="position:absolute;left:91440;top:217805;width:410972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lgXyAAA&#10;AOIAAAAPAAAAZHJzL2Rvd25yZXYueG1sRE9da8IwFH0X9h/CHexNUx0r2hlFhoIwGLbdwx7vmmsb&#10;bG66Jmr375eBIOfpcL44y/VgW3Gh3hvHCqaTBARx5bThWsFnuRvPQfiArLF1TAp+ycN69TBaYqbd&#10;lXO6FKEWsYR9hgqaELpMSl81ZNFPXEcctaPrLYZI+1rqHq+x3LZyliSptGg4LjTY0VtD1ak4WwWb&#10;L8635ufj+5Afc1OWi4Tf05NST4/D5hVEoCHczbf0Xit4maaL2XME/F+Kd0C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sKWBfIAAAA4gAAAA8AAAAAAAAAAAAAAAAAlwIAAGRy&#10;cy9kb3ducmV2LnhtbFBLBQYAAAAABAAEAPUAAACMAwAAAAA=&#10;" filled="f" stroked="f">
                  <v:textbox style="mso-next-textbox:#Text Box 516923233" inset="0,0,0,0">
                    <w:txbxContent/>
                  </v:textbox>
                </v:shape>
                <v:shape id="Text Box 516923233" o:spid="_x0000_s1061" type="#_x0000_t202" style="position:absolute;left:91440;top:436245;width:410972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v2MywAA&#10;AOIAAAAPAAAAZHJzL2Rvd25yZXYueG1sRI9Ba8JAFITvhf6H5Qm91Y0JDRpdRUoLhUJpjIceX7PP&#10;ZDH7Ns1uNf57t1DwOMzMN8xqM9pOnGjwxrGC2TQBQVw7bbhRsK9eH+cgfEDW2DkmBRfysFnf362w&#10;0O7MJZ12oRERwr5ABW0IfSGlr1uy6KeuJ47ewQ0WQ5RDI/WA5wi3nUyTJJcWDceFFnt6bqk+7n6t&#10;gu0Xly/m5+P7szyUpqoWCb/nR6UeJuN2CSLQGG7h//abVvA0yxdplmYZ/F2Kd0Cur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RG/YzLAAAA4gAAAA8AAAAAAAAAAAAAAAAAlwIA&#10;AGRycy9kb3ducmV2LnhtbFBLBQYAAAAABAAEAPUAAACPAwAAAAA=&#10;" filled="f" stroked="f">
                  <v:textbox style="mso-next-textbox:#Text Box 516923234" inset="0,0,0,0">
                    <w:txbxContent/>
                  </v:textbox>
                </v:shape>
                <v:shape id="Text Box 516923234" o:spid="_x0000_s1062" type="#_x0000_t202" style="position:absolute;left:91440;top:763270;width:410972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2X4ywAA&#10;AOIAAAAPAAAAZHJzL2Rvd25yZXYueG1sRI9BS8NAFITvBf/D8gRv7aapBhu7LaVUEARpEg8en9nX&#10;ZGn2bcyubfz3riD0OMzMN8xqM9pOnGnwxrGC+SwBQVw7bbhR8F49Tx9B+ICssXNMCn7Iw2Z9M1lh&#10;rt2FCzqXoRERwj5HBW0IfS6lr1uy6GeuJ47e0Q0WQ5RDI/WAlwi3nUyTJJMWDceFFnvatVSfym+r&#10;YPvBxd58vX0eimNhqmqZ8Gt2Uurudtw+gQg0hmv4v/2iFTzMs2W6SBf38Hcp3gG5/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uvZfjLAAAA4gAAAA8AAAAAAAAAAAAAAAAAlwIA&#10;AGRycy9kb3ducmV2LnhtbFBLBQYAAAAABAAEAPUAAACPAwAAAAA=&#10;" filled="f" stroked="f">
                  <v:textbox style="mso-next-textbox:#Text Box 516923235" inset="0,0,0,0">
                    <w:txbxContent/>
                  </v:textbox>
                </v:shape>
                <v:shape id="Text Box 516923235" o:spid="_x0000_s1063" type="#_x0000_t202" style="position:absolute;left:91440;top:1090295;width:410972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48BjywAA&#10;AOIAAAAPAAAAZHJzL2Rvd25yZXYueG1sRI9Ba8JAFITvhf6H5RV6qxsjhhpdRYpCoSCN8eDxmX0m&#10;i9m3aXar6b/vCoUeh5n5hlmsBtuKK/XeOFYwHiUgiCunDdcKDuX25RWED8gaW8ek4Ic8rJaPDwvM&#10;tbtxQdd9qEWEsM9RQRNCl0vpq4Ys+pHriKN3dr3FEGVfS93jLcJtK9MkyaRFw3GhwY7eGqou+2+r&#10;YH3kYmO+dqfP4lyYspwl/JFdlHp+GtZzEIGG8B/+a79rBdNxNksn6WQK90vxDsjl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ETjwGPLAAAA4gAAAA8AAAAAAAAAAAAAAAAAlwIA&#10;AGRycy9kb3ducmV2LnhtbFBLBQYAAAAABAAEAPUAAACPAwAAAAA=&#10;" filled="f" stroked="f">
                  <v:textbox style="mso-next-textbox:#Text Box 516923236" inset="0,0,0,0">
                    <w:txbxContent/>
                  </v:textbox>
                </v:shape>
                <v:shape id="Text Box 516923236" o:spid="_x0000_s1064" type="#_x0000_t202" style="position:absolute;left:91440;top:1416685;width:410972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" filled="f" stroked="f">
                  <v:textbox style="mso-next-textbox:#Text Box 516923237" inset="0,0,0,0">
                    <w:txbxContent/>
                  </v:textbox>
                </v:shape>
                <v:shape id="Text Box 516923237" o:spid="_x0000_s1065" type="#_x0000_t202" style="position:absolute;left:91440;top:1743710;width:410972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fuPywAA&#10;AOIAAAAPAAAAZHJzL2Rvd25yZXYueG1sRI9BS8NAFITvBf/D8gRv7aYpRhu7LUUUBKE0iQePz+xr&#10;sjT7NmbXNv57Vyj0OMzMN8xqM9pOnGjwxrGC+SwBQVw7bbhR8FG9Th9B+ICssXNMCn7Jw2Z9M1lh&#10;rt2ZCzqVoRERwj5HBW0IfS6lr1uy6GeuJ47ewQ0WQ5RDI/WA5wi3nUyTJJMWDceFFnt6bqk+lj9W&#10;wfaTixfzvfvaF4fCVNUy4ffsqNTd7bh9AhFoDNfwpf2mFdzPs2W6SBcP8H8p3gG5/gM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t9+4/LAAAA4gAAAA8AAAAAAAAAAAAAAAAAlwIA&#10;AGRycy9kb3ducmV2LnhtbFBLBQYAAAAABAAEAPUAAACPAwAAAAA=&#10;" filled="f" stroked="f">
                  <v:textbox style="mso-next-textbox:#Text Box 516923238" inset="0,0,0,0">
                    <w:txbxContent/>
                  </v:textbox>
                </v:shape>
                <v:shape id="Text Box 516923238" o:spid="_x0000_s1066" type="#_x0000_t202" style="position:absolute;left:91440;top:1962150;width:287147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4m/9yAAA&#10;AOIAAAAPAAAAZHJzL2Rvd25yZXYueG1sRE/Pa8IwFL4P9j+EN9htplYsWo0iY4PBQNZ2hx2fzbMN&#10;Ni9dk2n9781h4PHj+73ejrYTZxq8caxgOklAENdOG24UfFfvLwsQPiBr7ByTgit52G4eH9aYa3fh&#10;gs5laEQMYZ+jgjaEPpfS1y1Z9BPXE0fu6AaLIcKhkXrASwy3nUyTJJMWDceGFnt6bak+lX9Wwe6H&#10;izfzuz98FcfCVNUy4c/spNTz07hbgQg0hrv43/2hFcyn2TKdpbO4OV6Kd0Bu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rib/3IAAAA4gAAAA8AAAAAAAAAAAAAAAAAlwIAAGRy&#10;cy9kb3ducmV2LnhtbFBLBQYAAAAABAAEAPUAAACMAwAAAAA=&#10;" filled="f" stroked="f">
                  <v:textbox inset="0,0,0,0">
                    <w:txbxContent/>
                  </v:textbox>
                </v:shape>
                <w10:wrap type="through" anchorx="page" anchory="page"/>
              </v:group>
            </w:pict>
          </mc:Fallback>
        </mc:AlternateContent>
      </w:r>
      <w:r w:rsidR="000C0AAD">
        <w:rPr>
          <w:noProof/>
        </w:rPr>
        <w:drawing>
          <wp:anchor distT="0" distB="0" distL="114300" distR="114300" simplePos="0" relativeHeight="251724813" behindDoc="0" locked="0" layoutInCell="1" allowOverlap="1" wp14:anchorId="62CC7FEE" wp14:editId="1791712D">
            <wp:simplePos x="0" y="0"/>
            <wp:positionH relativeFrom="page">
              <wp:posOffset>1620520</wp:posOffset>
            </wp:positionH>
            <wp:positionV relativeFrom="page">
              <wp:posOffset>8305165</wp:posOffset>
            </wp:positionV>
            <wp:extent cx="2489200" cy="810260"/>
            <wp:effectExtent l="0" t="0" r="0" b="0"/>
            <wp:wrapThrough wrapText="bothSides">
              <wp:wrapPolygon edited="0">
                <wp:start x="2424" y="677"/>
                <wp:lineTo x="1102" y="4063"/>
                <wp:lineTo x="220" y="8125"/>
                <wp:lineTo x="441" y="14219"/>
                <wp:lineTo x="2424" y="20313"/>
                <wp:lineTo x="7494" y="20313"/>
                <wp:lineTo x="18294" y="16251"/>
                <wp:lineTo x="18955" y="13542"/>
                <wp:lineTo x="21159" y="12188"/>
                <wp:lineTo x="20718" y="6771"/>
                <wp:lineTo x="7494" y="677"/>
                <wp:lineTo x="2424" y="677"/>
              </wp:wrapPolygon>
            </wp:wrapThrough>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A.png"/>
                    <pic:cNvPicPr/>
                  </pic:nvPicPr>
                  <pic:blipFill>
                    <a:blip r:embed="rId14">
                      <a:extLst>
                        <a:ext uri="{28A0092B-C50C-407E-A947-70E740481C1C}">
                          <a14:useLocalDpi xmlns:a14="http://schemas.microsoft.com/office/drawing/2010/main" val="0"/>
                        </a:ext>
                      </a:extLst>
                    </a:blip>
                    <a:stretch>
                      <a:fillRect/>
                    </a:stretch>
                  </pic:blipFill>
                  <pic:spPr>
                    <a:xfrm>
                      <a:off x="0" y="0"/>
                      <a:ext cx="2489200" cy="810260"/>
                    </a:xfrm>
                    <a:prstGeom prst="rect">
                      <a:avLst/>
                    </a:prstGeom>
                  </pic:spPr>
                </pic:pic>
              </a:graphicData>
            </a:graphic>
            <wp14:sizeRelH relativeFrom="margin">
              <wp14:pctWidth>0</wp14:pctWidth>
            </wp14:sizeRelH>
            <wp14:sizeRelV relativeFrom="margin">
              <wp14:pctHeight>0</wp14:pctHeight>
            </wp14:sizeRelV>
          </wp:anchor>
        </w:drawing>
      </w:r>
      <w:r w:rsidR="000C0AAD">
        <w:rPr>
          <w:noProof/>
        </w:rPr>
        <mc:AlternateContent>
          <mc:Choice Requires="wps">
            <w:drawing>
              <wp:anchor distT="0" distB="0" distL="114300" distR="114300" simplePos="0" relativeHeight="251693057" behindDoc="0" locked="0" layoutInCell="1" allowOverlap="1" wp14:anchorId="7F6BE691" wp14:editId="41AF96A7">
                <wp:simplePos x="0" y="0"/>
                <wp:positionH relativeFrom="page">
                  <wp:posOffset>532130</wp:posOffset>
                </wp:positionH>
                <wp:positionV relativeFrom="page">
                  <wp:posOffset>4443730</wp:posOffset>
                </wp:positionV>
                <wp:extent cx="2201545" cy="1143000"/>
                <wp:effectExtent l="0" t="0" r="0" b="0"/>
                <wp:wrapTight wrapText="bothSides">
                  <wp:wrapPolygon edited="0">
                    <wp:start x="249" y="0"/>
                    <wp:lineTo x="249" y="21120"/>
                    <wp:lineTo x="21183" y="21120"/>
                    <wp:lineTo x="21183" y="0"/>
                    <wp:lineTo x="249" y="0"/>
                  </wp:wrapPolygon>
                </wp:wrapTight>
                <wp:docPr id="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A61A2" w14:textId="77777777" w:rsidR="00FA3BF3" w:rsidRPr="00301FC9" w:rsidRDefault="00FA3BF3" w:rsidP="007C523C">
                            <w:pPr>
                              <w:pStyle w:val="BoxHeading-Small"/>
                            </w:pPr>
                            <w:r>
                              <w:t>National Communication Association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7" type="#_x0000_t202" style="position:absolute;margin-left:41.9pt;margin-top:349.9pt;width:173.35pt;height:90pt;z-index:251693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" filled="f" stroked="f">
                <v:textbox inset=",0,,0">
                  <w:txbxContent>
                    <w:p w14:paraId="3F9A61A2" w14:textId="77777777" w:rsidR="00FA3BF3" w:rsidRPr="00301FC9" w:rsidRDefault="00FA3BF3" w:rsidP="007C523C">
                      <w:pPr>
                        <w:pStyle w:val="BoxHeading-Small"/>
                      </w:pPr>
                      <w:r>
                        <w:t>National Communication Association</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67457" behindDoc="0" locked="0" layoutInCell="0" allowOverlap="1" wp14:anchorId="6EED5A76" wp14:editId="08334D34">
                <wp:simplePos x="0" y="0"/>
                <wp:positionH relativeFrom="page">
                  <wp:posOffset>457200</wp:posOffset>
                </wp:positionH>
                <wp:positionV relativeFrom="page">
                  <wp:posOffset>4343400</wp:posOffset>
                </wp:positionV>
                <wp:extent cx="2277110" cy="5257800"/>
                <wp:effectExtent l="0" t="0" r="0" b="0"/>
                <wp:wrapTight wrapText="bothSides">
                  <wp:wrapPolygon edited="0">
                    <wp:start x="-90" y="0"/>
                    <wp:lineTo x="-90" y="21524"/>
                    <wp:lineTo x="21690" y="21524"/>
                    <wp:lineTo x="21690" y="0"/>
                    <wp:lineTo x="-90" y="0"/>
                  </wp:wrapPolygon>
                </wp:wrapTight>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52578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6pt;margin-top:342pt;width:179.3pt;height:414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" o:allowincell="f" fillcolor="#f1b015 [3205]" stroked="f" strokecolor="white [3212]" strokeweight="1pt">
                <v:shadow opacity="22938f" mv:blur="38100f" offset="0,2pt"/>
                <v:textbox inset=",7.2pt,,7.2pt"/>
                <w10:wrap type="tight" anchorx="page" anchory="page"/>
              </v:rect>
            </w:pict>
          </mc:Fallback>
        </mc:AlternateContent>
      </w:r>
      <w:r w:rsidR="00EC4BD5">
        <w:br w:type="page"/>
      </w:r>
    </w:p>
    <w:p w14:paraId="4B94750D" w14:textId="77777777" w:rsidR="007C523C" w:rsidRDefault="00925F81">
      <w:pPr>
        <w:sectPr w:rsidR="007C523C">
          <w:headerReference w:type="even" r:id="rId15"/>
          <w:headerReference w:type="default" r:id="rId16"/>
          <w:footerReference w:type="even" r:id="rId17"/>
          <w:footerReference w:type="default" r:id="rId18"/>
          <w:headerReference w:type="first" r:id="rId19"/>
          <w:pgSz w:w="12240" w:h="15840"/>
          <w:pgMar w:top="720" w:right="720" w:bottom="720" w:left="720" w:header="720" w:footer="720" w:gutter="0"/>
          <w:cols w:space="720"/>
          <w:titlePg/>
        </w:sectPr>
      </w:pPr>
      <w:r>
        <w:rPr>
          <w:noProof/>
        </w:rPr>
        <w:drawing>
          <wp:anchor distT="0" distB="0" distL="114300" distR="114300" simplePos="0" relativeHeight="251727885" behindDoc="0" locked="0" layoutInCell="1" allowOverlap="1" wp14:anchorId="7D449DF9" wp14:editId="77C2EA9D">
            <wp:simplePos x="0" y="0"/>
            <wp:positionH relativeFrom="page">
              <wp:posOffset>1225550</wp:posOffset>
            </wp:positionH>
            <wp:positionV relativeFrom="page">
              <wp:posOffset>1810385</wp:posOffset>
            </wp:positionV>
            <wp:extent cx="3006090" cy="1326515"/>
            <wp:effectExtent l="0" t="0" r="0" b="0"/>
            <wp:wrapThrough wrapText="bothSides">
              <wp:wrapPolygon edited="0">
                <wp:start x="0" y="0"/>
                <wp:lineTo x="0" y="21093"/>
                <wp:lineTo x="21354" y="21093"/>
                <wp:lineTo x="21354" y="0"/>
                <wp:lineTo x="0" y="0"/>
              </wp:wrapPolygon>
            </wp:wrapThrough>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O St Edwards University.jpg"/>
                    <pic:cNvPicPr/>
                  </pic:nvPicPr>
                  <pic:blipFill>
                    <a:blip r:embed="rId20">
                      <a:extLst>
                        <a:ext uri="{28A0092B-C50C-407E-A947-70E740481C1C}">
                          <a14:useLocalDpi xmlns:a14="http://schemas.microsoft.com/office/drawing/2010/main" val="0"/>
                        </a:ext>
                      </a:extLst>
                    </a:blip>
                    <a:stretch>
                      <a:fillRect/>
                    </a:stretch>
                  </pic:blipFill>
                  <pic:spPr>
                    <a:xfrm>
                      <a:off x="0" y="0"/>
                      <a:ext cx="3006090" cy="13265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909" behindDoc="0" locked="0" layoutInCell="1" allowOverlap="1" wp14:anchorId="1BD3062C" wp14:editId="0BAF8B1D">
                <wp:simplePos x="0" y="0"/>
                <wp:positionH relativeFrom="page">
                  <wp:posOffset>977900</wp:posOffset>
                </wp:positionH>
                <wp:positionV relativeFrom="page">
                  <wp:posOffset>3619500</wp:posOffset>
                </wp:positionV>
                <wp:extent cx="3048000" cy="5651500"/>
                <wp:effectExtent l="0" t="0" r="0" b="12700"/>
                <wp:wrapThrough wrapText="bothSides">
                  <wp:wrapPolygon edited="0">
                    <wp:start x="180" y="0"/>
                    <wp:lineTo x="180" y="21551"/>
                    <wp:lineTo x="21240" y="21551"/>
                    <wp:lineTo x="21240" y="0"/>
                    <wp:lineTo x="180" y="0"/>
                  </wp:wrapPolygon>
                </wp:wrapThrough>
                <wp:docPr id="601" name="Text Box 601"/>
                <wp:cNvGraphicFramePr/>
                <a:graphic xmlns:a="http://schemas.openxmlformats.org/drawingml/2006/main">
                  <a:graphicData uri="http://schemas.microsoft.com/office/word/2010/wordprocessingShape">
                    <wps:wsp>
                      <wps:cNvSpPr txBox="1"/>
                      <wps:spPr>
                        <a:xfrm>
                          <a:off x="0" y="0"/>
                          <a:ext cx="3048000" cy="565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F4B662" w14:textId="77777777" w:rsidR="00FA3BF3" w:rsidRPr="00925F81" w:rsidRDefault="00FA3BF3" w:rsidP="00925F81">
                            <w:pPr>
                              <w:rPr>
                                <w:b/>
                                <w:i/>
                                <w:color w:val="FF6600"/>
                                <w:sz w:val="40"/>
                                <w:szCs w:val="40"/>
                              </w:rPr>
                            </w:pPr>
                            <w:r w:rsidRPr="00925F81">
                              <w:rPr>
                                <w:b/>
                                <w:i/>
                                <w:color w:val="FF6600"/>
                                <w:sz w:val="40"/>
                                <w:szCs w:val="40"/>
                              </w:rPr>
                              <w:t xml:space="preserve">Follow us on social media: </w:t>
                            </w:r>
                          </w:p>
                          <w:p w14:paraId="4E059575" w14:textId="77777777" w:rsidR="00FA3BF3" w:rsidRDefault="00FA3BF3" w:rsidP="00925F81"/>
                          <w:p w14:paraId="47438AC3" w14:textId="77777777" w:rsidR="00FA3BF3" w:rsidRDefault="00FA3BF3" w:rsidP="00925F81"/>
                          <w:p w14:paraId="052F2BD7" w14:textId="77777777" w:rsidR="00FA3BF3" w:rsidRDefault="00FA3BF3" w:rsidP="00925F81">
                            <w:r>
                              <w:rPr>
                                <w:noProof/>
                              </w:rPr>
                              <w:drawing>
                                <wp:inline distT="0" distB="0" distL="0" distR="0" wp14:anchorId="1FA4752D" wp14:editId="032FF41A">
                                  <wp:extent cx="617609" cy="617609"/>
                                  <wp:effectExtent l="0" t="0" r="0" b="0"/>
                                  <wp:docPr id="15616017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617609" cy="617609"/>
                                          </a:xfrm>
                                          <a:prstGeom prst="rect">
                                            <a:avLst/>
                                          </a:prstGeom>
                                        </pic:spPr>
                                      </pic:pic>
                                    </a:graphicData>
                                  </a:graphic>
                                </wp:inline>
                              </w:drawing>
                            </w:r>
                          </w:p>
                          <w:p w14:paraId="7DB19824" w14:textId="77777777" w:rsidR="00FA3BF3" w:rsidRDefault="00FA3BF3" w:rsidP="00925F81"/>
                          <w:p w14:paraId="21269065" w14:textId="77777777" w:rsidR="00FA3BF3" w:rsidRDefault="00FA3BF3" w:rsidP="00925F81">
                            <w:hyperlink r:id="rId22">
                              <w:r w:rsidRPr="4DFDE8B2">
                                <w:rPr>
                                  <w:rStyle w:val="Hyperlink"/>
                                </w:rPr>
                                <w:t>www.facebook.com/seucoso</w:t>
                              </w:r>
                            </w:hyperlink>
                          </w:p>
                          <w:p w14:paraId="5F7E3B25" w14:textId="77777777" w:rsidR="00FA3BF3" w:rsidRDefault="00FA3BF3" w:rsidP="00925F81"/>
                          <w:p w14:paraId="08AFED16" w14:textId="77777777" w:rsidR="00FA3BF3" w:rsidRDefault="00FA3BF3" w:rsidP="00925F81"/>
                          <w:p w14:paraId="60271505" w14:textId="77777777" w:rsidR="00FA3BF3" w:rsidRDefault="00FA3BF3" w:rsidP="00925F81">
                            <w:r>
                              <w:rPr>
                                <w:noProof/>
                              </w:rPr>
                              <w:drawing>
                                <wp:inline distT="0" distB="0" distL="0" distR="0" wp14:anchorId="61B43820" wp14:editId="59DA03AF">
                                  <wp:extent cx="670878" cy="679370"/>
                                  <wp:effectExtent l="0" t="0" r="0" b="0"/>
                                  <wp:docPr id="5169232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670878" cy="679370"/>
                                          </a:xfrm>
                                          <a:prstGeom prst="rect">
                                            <a:avLst/>
                                          </a:prstGeom>
                                        </pic:spPr>
                                      </pic:pic>
                                    </a:graphicData>
                                  </a:graphic>
                                </wp:inline>
                              </w:drawing>
                            </w:r>
                          </w:p>
                          <w:p w14:paraId="565E4B37" w14:textId="77777777" w:rsidR="00FA3BF3" w:rsidRDefault="00FA3BF3" w:rsidP="00925F81"/>
                          <w:p w14:paraId="7A78541E" w14:textId="77777777" w:rsidR="00FA3BF3" w:rsidRDefault="00FA3BF3" w:rsidP="00925F81">
                            <w:r>
                              <w:t>@</w:t>
                            </w:r>
                            <w:proofErr w:type="spellStart"/>
                            <w:proofErr w:type="gramStart"/>
                            <w:r>
                              <w:t>seu</w:t>
                            </w:r>
                            <w:proofErr w:type="gramEnd"/>
                            <w:r>
                              <w:t>_coso</w:t>
                            </w:r>
                            <w:proofErr w:type="spellEnd"/>
                            <w:r>
                              <w:t xml:space="preserve"> </w:t>
                            </w:r>
                          </w:p>
                          <w:p w14:paraId="75400C9D" w14:textId="77777777" w:rsidR="00FA3BF3" w:rsidRDefault="00FA3BF3" w:rsidP="00925F81"/>
                          <w:p w14:paraId="3530DDD8" w14:textId="77777777" w:rsidR="00FA3BF3" w:rsidRDefault="00FA3BF3" w:rsidP="00925F81"/>
                          <w:p w14:paraId="2EBB7638" w14:textId="77777777" w:rsidR="00FA3BF3" w:rsidRDefault="00FA3BF3" w:rsidP="00925F81">
                            <w:r>
                              <w:rPr>
                                <w:noProof/>
                              </w:rPr>
                              <w:drawing>
                                <wp:inline distT="0" distB="0" distL="0" distR="0" wp14:anchorId="1BCC3C2C" wp14:editId="052D3789">
                                  <wp:extent cx="617609" cy="617609"/>
                                  <wp:effectExtent l="0" t="0" r="0" b="0"/>
                                  <wp:docPr id="8201054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617609" cy="617609"/>
                                          </a:xfrm>
                                          <a:prstGeom prst="rect">
                                            <a:avLst/>
                                          </a:prstGeom>
                                        </pic:spPr>
                                      </pic:pic>
                                    </a:graphicData>
                                  </a:graphic>
                                </wp:inline>
                              </w:drawing>
                            </w:r>
                            <w:r>
                              <w:t xml:space="preserve">  </w:t>
                            </w:r>
                          </w:p>
                          <w:p w14:paraId="68B31882" w14:textId="77777777" w:rsidR="00FA3BF3" w:rsidRDefault="00FA3BF3" w:rsidP="00925F81"/>
                          <w:p w14:paraId="39C02F15" w14:textId="77777777" w:rsidR="00FA3BF3" w:rsidRDefault="00FA3BF3" w:rsidP="00925F81">
                            <w:r>
                              <w:t>@</w:t>
                            </w:r>
                            <w:proofErr w:type="spellStart"/>
                            <w:proofErr w:type="gramStart"/>
                            <w:r>
                              <w:t>coso</w:t>
                            </w:r>
                            <w:proofErr w:type="gramEnd"/>
                            <w:r>
                              <w:t>_seu</w:t>
                            </w:r>
                            <w:proofErr w:type="spellEnd"/>
                            <w:r>
                              <w:t xml:space="preserve"> </w:t>
                            </w:r>
                          </w:p>
                          <w:p w14:paraId="1CDB1C23" w14:textId="77777777" w:rsidR="00FA3BF3" w:rsidRDefault="00FA3B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1" o:spid="_x0000_s1068" type="#_x0000_t202" style="position:absolute;margin-left:77pt;margin-top:285pt;width:240pt;height:445pt;z-index:25172890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IvdUCAAAj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" mv:complextextbox="1" filled="f" stroked="f">
                <v:textbox>
                  <w:txbxContent>
                    <w:p w14:paraId="33F4B662" w14:textId="77777777" w:rsidR="00FA3BF3" w:rsidRPr="00925F81" w:rsidRDefault="00FA3BF3" w:rsidP="00925F81">
                      <w:pPr>
                        <w:rPr>
                          <w:b/>
                          <w:i/>
                          <w:color w:val="FF6600"/>
                          <w:sz w:val="40"/>
                          <w:szCs w:val="40"/>
                        </w:rPr>
                      </w:pPr>
                      <w:r w:rsidRPr="00925F81">
                        <w:rPr>
                          <w:b/>
                          <w:i/>
                          <w:color w:val="FF6600"/>
                          <w:sz w:val="40"/>
                          <w:szCs w:val="40"/>
                        </w:rPr>
                        <w:t xml:space="preserve">Follow us on social media: </w:t>
                      </w:r>
                    </w:p>
                    <w:p w14:paraId="4E059575" w14:textId="77777777" w:rsidR="00FA3BF3" w:rsidRDefault="00FA3BF3" w:rsidP="00925F81"/>
                    <w:p w14:paraId="47438AC3" w14:textId="77777777" w:rsidR="00FA3BF3" w:rsidRDefault="00FA3BF3" w:rsidP="00925F81"/>
                    <w:p w14:paraId="052F2BD7" w14:textId="77777777" w:rsidR="00FA3BF3" w:rsidRDefault="00FA3BF3" w:rsidP="00925F81">
                      <w:r>
                        <w:rPr>
                          <w:noProof/>
                        </w:rPr>
                        <w:drawing>
                          <wp:inline distT="0" distB="0" distL="0" distR="0" wp14:anchorId="1FA4752D" wp14:editId="032FF41A">
                            <wp:extent cx="617609" cy="617609"/>
                            <wp:effectExtent l="0" t="0" r="0" b="0"/>
                            <wp:docPr id="15616017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617609" cy="617609"/>
                                    </a:xfrm>
                                    <a:prstGeom prst="rect">
                                      <a:avLst/>
                                    </a:prstGeom>
                                  </pic:spPr>
                                </pic:pic>
                              </a:graphicData>
                            </a:graphic>
                          </wp:inline>
                        </w:drawing>
                      </w:r>
                    </w:p>
                    <w:p w14:paraId="7DB19824" w14:textId="77777777" w:rsidR="00FA3BF3" w:rsidRDefault="00FA3BF3" w:rsidP="00925F81"/>
                    <w:p w14:paraId="21269065" w14:textId="77777777" w:rsidR="00FA3BF3" w:rsidRDefault="00FA3BF3" w:rsidP="00925F81">
                      <w:hyperlink r:id="rId25">
                        <w:r w:rsidRPr="4DFDE8B2">
                          <w:rPr>
                            <w:rStyle w:val="Hyperlink"/>
                          </w:rPr>
                          <w:t>www.facebook.com/seucoso</w:t>
                        </w:r>
                      </w:hyperlink>
                    </w:p>
                    <w:p w14:paraId="5F7E3B25" w14:textId="77777777" w:rsidR="00FA3BF3" w:rsidRDefault="00FA3BF3" w:rsidP="00925F81"/>
                    <w:p w14:paraId="08AFED16" w14:textId="77777777" w:rsidR="00FA3BF3" w:rsidRDefault="00FA3BF3" w:rsidP="00925F81"/>
                    <w:p w14:paraId="60271505" w14:textId="77777777" w:rsidR="00FA3BF3" w:rsidRDefault="00FA3BF3" w:rsidP="00925F81">
                      <w:r>
                        <w:rPr>
                          <w:noProof/>
                        </w:rPr>
                        <w:drawing>
                          <wp:inline distT="0" distB="0" distL="0" distR="0" wp14:anchorId="61B43820" wp14:editId="59DA03AF">
                            <wp:extent cx="670878" cy="679370"/>
                            <wp:effectExtent l="0" t="0" r="0" b="0"/>
                            <wp:docPr id="5169232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670878" cy="679370"/>
                                    </a:xfrm>
                                    <a:prstGeom prst="rect">
                                      <a:avLst/>
                                    </a:prstGeom>
                                  </pic:spPr>
                                </pic:pic>
                              </a:graphicData>
                            </a:graphic>
                          </wp:inline>
                        </w:drawing>
                      </w:r>
                    </w:p>
                    <w:p w14:paraId="565E4B37" w14:textId="77777777" w:rsidR="00FA3BF3" w:rsidRDefault="00FA3BF3" w:rsidP="00925F81"/>
                    <w:p w14:paraId="7A78541E" w14:textId="77777777" w:rsidR="00FA3BF3" w:rsidRDefault="00FA3BF3" w:rsidP="00925F81">
                      <w:r>
                        <w:t>@</w:t>
                      </w:r>
                      <w:proofErr w:type="spellStart"/>
                      <w:proofErr w:type="gramStart"/>
                      <w:r>
                        <w:t>seu</w:t>
                      </w:r>
                      <w:proofErr w:type="gramEnd"/>
                      <w:r>
                        <w:t>_coso</w:t>
                      </w:r>
                      <w:proofErr w:type="spellEnd"/>
                      <w:r>
                        <w:t xml:space="preserve"> </w:t>
                      </w:r>
                    </w:p>
                    <w:p w14:paraId="75400C9D" w14:textId="77777777" w:rsidR="00FA3BF3" w:rsidRDefault="00FA3BF3" w:rsidP="00925F81"/>
                    <w:p w14:paraId="3530DDD8" w14:textId="77777777" w:rsidR="00FA3BF3" w:rsidRDefault="00FA3BF3" w:rsidP="00925F81"/>
                    <w:p w14:paraId="2EBB7638" w14:textId="77777777" w:rsidR="00FA3BF3" w:rsidRDefault="00FA3BF3" w:rsidP="00925F81">
                      <w:r>
                        <w:rPr>
                          <w:noProof/>
                        </w:rPr>
                        <w:drawing>
                          <wp:inline distT="0" distB="0" distL="0" distR="0" wp14:anchorId="1BCC3C2C" wp14:editId="052D3789">
                            <wp:extent cx="617609" cy="617609"/>
                            <wp:effectExtent l="0" t="0" r="0" b="0"/>
                            <wp:docPr id="8201054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617609" cy="617609"/>
                                    </a:xfrm>
                                    <a:prstGeom prst="rect">
                                      <a:avLst/>
                                    </a:prstGeom>
                                  </pic:spPr>
                                </pic:pic>
                              </a:graphicData>
                            </a:graphic>
                          </wp:inline>
                        </w:drawing>
                      </w:r>
                      <w:r>
                        <w:t xml:space="preserve">  </w:t>
                      </w:r>
                    </w:p>
                    <w:p w14:paraId="68B31882" w14:textId="77777777" w:rsidR="00FA3BF3" w:rsidRDefault="00FA3BF3" w:rsidP="00925F81"/>
                    <w:p w14:paraId="39C02F15" w14:textId="77777777" w:rsidR="00FA3BF3" w:rsidRDefault="00FA3BF3" w:rsidP="00925F81">
                      <w:r>
                        <w:t>@</w:t>
                      </w:r>
                      <w:proofErr w:type="spellStart"/>
                      <w:proofErr w:type="gramStart"/>
                      <w:r>
                        <w:t>coso</w:t>
                      </w:r>
                      <w:proofErr w:type="gramEnd"/>
                      <w:r>
                        <w:t>_seu</w:t>
                      </w:r>
                      <w:proofErr w:type="spellEnd"/>
                      <w:r>
                        <w:t xml:space="preserve"> </w:t>
                      </w:r>
                    </w:p>
                    <w:p w14:paraId="1CDB1C23" w14:textId="77777777" w:rsidR="00FA3BF3" w:rsidRDefault="00FA3BF3"/>
                  </w:txbxContent>
                </v:textbox>
                <w10:wrap type="through" anchorx="page" anchory="page"/>
              </v:shape>
            </w:pict>
          </mc:Fallback>
        </mc:AlternateContent>
      </w:r>
      <w:r>
        <w:rPr>
          <w:noProof/>
        </w:rPr>
        <mc:AlternateContent>
          <mc:Choice Requires="wps">
            <w:drawing>
              <wp:anchor distT="0" distB="0" distL="114300" distR="114300" simplePos="0" relativeHeight="251705345" behindDoc="0" locked="0" layoutInCell="1" allowOverlap="1" wp14:anchorId="7068671C" wp14:editId="68789799">
                <wp:simplePos x="0" y="0"/>
                <wp:positionH relativeFrom="page">
                  <wp:posOffset>5372100</wp:posOffset>
                </wp:positionH>
                <wp:positionV relativeFrom="page">
                  <wp:posOffset>8218170</wp:posOffset>
                </wp:positionV>
                <wp:extent cx="1864360" cy="1229995"/>
                <wp:effectExtent l="0" t="0" r="0" b="14605"/>
                <wp:wrapTight wrapText="bothSides">
                  <wp:wrapPolygon edited="0">
                    <wp:start x="294" y="0"/>
                    <wp:lineTo x="294" y="21410"/>
                    <wp:lineTo x="20894" y="21410"/>
                    <wp:lineTo x="20894" y="0"/>
                    <wp:lineTo x="294" y="0"/>
                  </wp:wrapPolygon>
                </wp:wrapTight>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22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40F5757" w14:textId="77777777" w:rsidR="00FA3BF3" w:rsidRPr="00925F81" w:rsidRDefault="00FA3BF3" w:rsidP="007C523C">
                            <w:pPr>
                              <w:pStyle w:val="BodyText2"/>
                              <w:rPr>
                                <w:color w:val="0000FF"/>
                                <w:sz w:val="24"/>
                              </w:rPr>
                            </w:pPr>
                            <w:r>
                              <w:rPr>
                                <w:b/>
                                <w:color w:val="0000FF"/>
                                <w:sz w:val="24"/>
                              </w:rPr>
                              <w:t xml:space="preserve">COSO </w:t>
                            </w:r>
                            <w:r>
                              <w:rPr>
                                <w:color w:val="0000FF"/>
                                <w:sz w:val="24"/>
                              </w:rPr>
                              <w:t>is a place to grow in self-discovery, self-value, and make a difference in forms of education.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9" type="#_x0000_t202" style="position:absolute;margin-left:423pt;margin-top:647.1pt;width:146.8pt;height:96.85pt;z-index:25170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" mv:complextextbox="1" filled="f" stroked="f">
                <v:textbox inset=",0,,0">
                  <w:txbxContent>
                    <w:p w14:paraId="640F5757" w14:textId="77777777" w:rsidR="00FA3BF3" w:rsidRPr="00925F81" w:rsidRDefault="00FA3BF3" w:rsidP="007C523C">
                      <w:pPr>
                        <w:pStyle w:val="BodyText2"/>
                        <w:rPr>
                          <w:color w:val="0000FF"/>
                          <w:sz w:val="24"/>
                        </w:rPr>
                      </w:pPr>
                      <w:r>
                        <w:rPr>
                          <w:b/>
                          <w:color w:val="0000FF"/>
                          <w:sz w:val="24"/>
                        </w:rPr>
                        <w:t xml:space="preserve">COSO </w:t>
                      </w:r>
                      <w:r>
                        <w:rPr>
                          <w:color w:val="0000FF"/>
                          <w:sz w:val="24"/>
                        </w:rPr>
                        <w:t>is a place to grow in self-discovery, self-value, and make a difference in forms of education.</w:t>
                      </w:r>
                    </w:p>
                  </w:txbxContent>
                </v:textbox>
                <w10:wrap type="tight" anchorx="page" anchory="page"/>
              </v:shape>
            </w:pict>
          </mc:Fallback>
        </mc:AlternateContent>
      </w:r>
      <w:r>
        <w:rPr>
          <w:noProof/>
        </w:rPr>
        <mc:AlternateContent>
          <mc:Choice Requires="wps">
            <w:drawing>
              <wp:anchor distT="0" distB="0" distL="114300" distR="114300" simplePos="0" relativeHeight="251701249" behindDoc="0" locked="0" layoutInCell="1" allowOverlap="1" wp14:anchorId="297A43B3" wp14:editId="5283F794">
                <wp:simplePos x="0" y="0"/>
                <wp:positionH relativeFrom="page">
                  <wp:posOffset>5372100</wp:posOffset>
                </wp:positionH>
                <wp:positionV relativeFrom="page">
                  <wp:posOffset>7050405</wp:posOffset>
                </wp:positionV>
                <wp:extent cx="1864360" cy="977900"/>
                <wp:effectExtent l="0" t="0" r="0" b="12700"/>
                <wp:wrapTight wrapText="bothSides">
                  <wp:wrapPolygon edited="0">
                    <wp:start x="294" y="0"/>
                    <wp:lineTo x="294" y="21319"/>
                    <wp:lineTo x="20894" y="21319"/>
                    <wp:lineTo x="20894" y="0"/>
                    <wp:lineTo x="294" y="0"/>
                  </wp:wrapPolygon>
                </wp:wrapTigh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8F35C47" w14:textId="77777777" w:rsidR="00FA3BF3" w:rsidRPr="00925F81" w:rsidRDefault="00FA3BF3" w:rsidP="007C523C">
                            <w:pPr>
                              <w:pStyle w:val="BodyText2"/>
                              <w:rPr>
                                <w:color w:val="0000FF"/>
                                <w:sz w:val="24"/>
                              </w:rPr>
                            </w:pPr>
                            <w:r>
                              <w:rPr>
                                <w:b/>
                                <w:color w:val="0000FF"/>
                                <w:sz w:val="24"/>
                              </w:rPr>
                              <w:t xml:space="preserve">COSO </w:t>
                            </w:r>
                            <w:r>
                              <w:rPr>
                                <w:color w:val="0000FF"/>
                                <w:sz w:val="24"/>
                              </w:rPr>
                              <w:t>aims to create bridges between all majors of studies not only communication.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0" type="#_x0000_t202" style="position:absolute;margin-left:423pt;margin-top:555.15pt;width:146.8pt;height:77pt;z-index:251701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" mv:complextextbox="1" filled="f" stroked="f">
                <v:textbox inset=",0,,0">
                  <w:txbxContent>
                    <w:p w14:paraId="18F35C47" w14:textId="77777777" w:rsidR="00FA3BF3" w:rsidRPr="00925F81" w:rsidRDefault="00FA3BF3" w:rsidP="007C523C">
                      <w:pPr>
                        <w:pStyle w:val="BodyText2"/>
                        <w:rPr>
                          <w:color w:val="0000FF"/>
                          <w:sz w:val="24"/>
                        </w:rPr>
                      </w:pPr>
                      <w:r>
                        <w:rPr>
                          <w:b/>
                          <w:color w:val="0000FF"/>
                          <w:sz w:val="24"/>
                        </w:rPr>
                        <w:t xml:space="preserve">COSO </w:t>
                      </w:r>
                      <w:r>
                        <w:rPr>
                          <w:color w:val="0000FF"/>
                          <w:sz w:val="24"/>
                        </w:rPr>
                        <w:t>aims to create bridges between all majors of studies not only communication.</w:t>
                      </w:r>
                    </w:p>
                  </w:txbxContent>
                </v:textbox>
                <w10:wrap type="tight" anchorx="page" anchory="page"/>
              </v:shape>
            </w:pict>
          </mc:Fallback>
        </mc:AlternateContent>
      </w:r>
      <w:r>
        <w:rPr>
          <w:noProof/>
        </w:rPr>
        <mc:AlternateContent>
          <mc:Choice Requires="wps">
            <w:drawing>
              <wp:anchor distT="0" distB="0" distL="114300" distR="114300" simplePos="0" relativeHeight="251702273" behindDoc="0" locked="0" layoutInCell="1" allowOverlap="1" wp14:anchorId="2BBDC288" wp14:editId="29DCA61D">
                <wp:simplePos x="0" y="0"/>
                <wp:positionH relativeFrom="page">
                  <wp:posOffset>5367020</wp:posOffset>
                </wp:positionH>
                <wp:positionV relativeFrom="page">
                  <wp:posOffset>5614670</wp:posOffset>
                </wp:positionV>
                <wp:extent cx="1869440" cy="1372235"/>
                <wp:effectExtent l="0" t="0" r="0" b="24765"/>
                <wp:wrapTight wrapText="bothSides">
                  <wp:wrapPolygon edited="0">
                    <wp:start x="293" y="0"/>
                    <wp:lineTo x="293" y="21590"/>
                    <wp:lineTo x="20837" y="21590"/>
                    <wp:lineTo x="20837" y="0"/>
                    <wp:lineTo x="293" y="0"/>
                  </wp:wrapPolygon>
                </wp:wrapTigh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37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F9D7E30" w14:textId="77777777" w:rsidR="00FA3BF3" w:rsidRPr="00925F81" w:rsidRDefault="00FA3BF3">
                            <w:pPr>
                              <w:rPr>
                                <w:color w:val="0000FF"/>
                              </w:rPr>
                            </w:pPr>
                            <w:r w:rsidRPr="00925F81">
                              <w:rPr>
                                <w:b/>
                                <w:color w:val="0000FF"/>
                              </w:rPr>
                              <w:t>COSO</w:t>
                            </w:r>
                            <w:r w:rsidRPr="00925F81">
                              <w:rPr>
                                <w:color w:val="0000FF"/>
                              </w:rPr>
                              <w:t xml:space="preserve"> bring all forms of communication in one atmosphere and bring value to successful interpersonal relationships</w:t>
                            </w:r>
                            <w:r>
                              <w:rPr>
                                <w:color w:val="0000FF"/>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1" type="#_x0000_t202" style="position:absolute;margin-left:422.6pt;margin-top:442.1pt;width:147.2pt;height:108.05pt;z-index:251702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" mv:complextextbox="1" filled="f" stroked="f">
                <v:textbox inset=",0,,0">
                  <w:txbxContent>
                    <w:p w14:paraId="4F9D7E30" w14:textId="77777777" w:rsidR="00FA3BF3" w:rsidRPr="00925F81" w:rsidRDefault="00FA3BF3">
                      <w:pPr>
                        <w:rPr>
                          <w:color w:val="0000FF"/>
                        </w:rPr>
                      </w:pPr>
                      <w:r w:rsidRPr="00925F81">
                        <w:rPr>
                          <w:b/>
                          <w:color w:val="0000FF"/>
                        </w:rPr>
                        <w:t>COSO</w:t>
                      </w:r>
                      <w:r w:rsidRPr="00925F81">
                        <w:rPr>
                          <w:color w:val="0000FF"/>
                        </w:rPr>
                        <w:t xml:space="preserve"> bring all forms of communication in one atmosphere and bring value to successful interpersonal relationships</w:t>
                      </w:r>
                      <w:r>
                        <w:rPr>
                          <w:color w:val="0000FF"/>
                        </w:rPr>
                        <w:t>.</w:t>
                      </w:r>
                    </w:p>
                  </w:txbxContent>
                </v:textbox>
                <w10:wrap type="tight" anchorx="page" anchory="page"/>
              </v:shape>
            </w:pict>
          </mc:Fallback>
        </mc:AlternateContent>
      </w:r>
      <w:r w:rsidR="00D021BB">
        <w:rPr>
          <w:noProof/>
        </w:rPr>
        <w:drawing>
          <wp:anchor distT="0" distB="0" distL="114300" distR="114300" simplePos="0" relativeHeight="251726861" behindDoc="0" locked="0" layoutInCell="1" allowOverlap="1" wp14:anchorId="10DD5DB0" wp14:editId="175FD06D">
            <wp:simplePos x="0" y="0"/>
            <wp:positionH relativeFrom="page">
              <wp:posOffset>5041900</wp:posOffset>
            </wp:positionH>
            <wp:positionV relativeFrom="page">
              <wp:posOffset>951230</wp:posOffset>
            </wp:positionV>
            <wp:extent cx="2273300" cy="2941955"/>
            <wp:effectExtent l="0" t="0" r="12700" b="4445"/>
            <wp:wrapThrough wrapText="bothSides">
              <wp:wrapPolygon edited="0">
                <wp:start x="0" y="0"/>
                <wp:lineTo x="0" y="21446"/>
                <wp:lineTo x="21479" y="21446"/>
                <wp:lineTo x="21479" y="0"/>
                <wp:lineTo x="0" y="0"/>
              </wp:wrapPolygon>
            </wp:wrapThrough>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4 Chameleon.pdf"/>
                    <pic:cNvPicPr/>
                  </pic:nvPicPr>
                  <pic:blipFill>
                    <a:blip r:embed="rId26">
                      <a:extLst>
                        <a:ext uri="{28A0092B-C50C-407E-A947-70E740481C1C}">
                          <a14:useLocalDpi xmlns:a14="http://schemas.microsoft.com/office/drawing/2010/main" val="0"/>
                        </a:ext>
                      </a:extLst>
                    </a:blip>
                    <a:stretch>
                      <a:fillRect/>
                    </a:stretch>
                  </pic:blipFill>
                  <pic:spPr>
                    <a:xfrm>
                      <a:off x="0" y="0"/>
                      <a:ext cx="2273300" cy="2941955"/>
                    </a:xfrm>
                    <a:prstGeom prst="rect">
                      <a:avLst/>
                    </a:prstGeom>
                  </pic:spPr>
                </pic:pic>
              </a:graphicData>
            </a:graphic>
            <wp14:sizeRelH relativeFrom="margin">
              <wp14:pctWidth>0</wp14:pctWidth>
            </wp14:sizeRelH>
            <wp14:sizeRelV relativeFrom="margin">
              <wp14:pctHeight>0</wp14:pctHeight>
            </wp14:sizeRelV>
          </wp:anchor>
        </w:drawing>
      </w:r>
      <w:r w:rsidR="004D4313">
        <w:rPr>
          <w:noProof/>
        </w:rPr>
        <mc:AlternateContent>
          <mc:Choice Requires="wps">
            <w:drawing>
              <wp:anchor distT="0" distB="0" distL="114300" distR="114300" simplePos="0" relativeHeight="251694081" behindDoc="0" locked="0" layoutInCell="1" allowOverlap="1" wp14:anchorId="51CBB4DF" wp14:editId="0EE6AF99">
                <wp:simplePos x="0" y="0"/>
                <wp:positionH relativeFrom="page">
                  <wp:posOffset>1346200</wp:posOffset>
                </wp:positionH>
                <wp:positionV relativeFrom="page">
                  <wp:posOffset>1188720</wp:posOffset>
                </wp:positionV>
                <wp:extent cx="3542030" cy="393065"/>
                <wp:effectExtent l="0" t="0" r="1270" b="5715"/>
                <wp:wrapTight wrapText="bothSides">
                  <wp:wrapPolygon edited="0">
                    <wp:start x="0" y="0"/>
                    <wp:lineTo x="21600" y="0"/>
                    <wp:lineTo x="21600" y="21600"/>
                    <wp:lineTo x="0" y="21600"/>
                    <wp:lineTo x="0" y="0"/>
                  </wp:wrapPolygon>
                </wp:wrapTight>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7F1A4EE" w14:textId="77777777" w:rsidR="00FA3BF3" w:rsidRPr="000E4623" w:rsidRDefault="00FA3BF3" w:rsidP="007C523C">
                            <w:pPr>
                              <w:rPr>
                                <w:color w:val="F1B015" w:themeColor="accent2"/>
                                <w:sz w:val="20"/>
                              </w:rPr>
                            </w:pPr>
                            <w:r w:rsidRPr="000E4623">
                              <w:rPr>
                                <w:color w:val="F1B015" w:themeColor="accent2"/>
                                <w:sz w:val="20"/>
                              </w:rPr>
                              <w:t>Continued from page 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2" type="#_x0000_t202" style="position:absolute;margin-left:106pt;margin-top:93.6pt;width:278.9pt;height:30.95pt;z-index:251694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adAvkCAABf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" filled="f" stroked="f">
                <v:stroke o:forcedash="t"/>
                <v:textbox inset=",0,,0">
                  <w:txbxContent>
                    <w:p w14:paraId="37F1A4EE" w14:textId="77777777" w:rsidR="00FA3BF3" w:rsidRPr="000E4623" w:rsidRDefault="00FA3BF3" w:rsidP="007C523C">
                      <w:pPr>
                        <w:rPr>
                          <w:color w:val="F1B015" w:themeColor="accent2"/>
                          <w:sz w:val="20"/>
                        </w:rPr>
                      </w:pPr>
                      <w:r w:rsidRPr="000E4623">
                        <w:rPr>
                          <w:color w:val="F1B015" w:themeColor="accent2"/>
                          <w:sz w:val="20"/>
                        </w:rPr>
                        <w:t>Continued from page 1</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03297" behindDoc="0" locked="0" layoutInCell="1" allowOverlap="1" wp14:anchorId="42EB393A" wp14:editId="54FF4C32">
                <wp:simplePos x="0" y="0"/>
                <wp:positionH relativeFrom="page">
                  <wp:posOffset>5133340</wp:posOffset>
                </wp:positionH>
                <wp:positionV relativeFrom="page">
                  <wp:posOffset>5615305</wp:posOffset>
                </wp:positionV>
                <wp:extent cx="228600" cy="228600"/>
                <wp:effectExtent l="2540" t="1905" r="22860" b="23495"/>
                <wp:wrapNone/>
                <wp:docPr id="4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F7CC3DD" w14:textId="77777777" w:rsidR="00FA3BF3" w:rsidRPr="00691C4B" w:rsidRDefault="00FA3BF3" w:rsidP="007C523C">
                            <w:pPr>
                              <w:pStyle w:val="BoxPageNumber"/>
                            </w:pPr>
                            <w:r w:rsidRPr="00691C4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73" style="position:absolute;margin-left:404.2pt;margin-top:442.15pt;width:18pt;height:18pt;z-index:251703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" fillcolor="#ff7f01 [3204]" stroked="f" strokecolor="#4a7ebb" strokeweight="1.5pt">
                <v:stroke o:forcedash="t"/>
                <v:shadow opacity="22938f" mv:blur="38100f" offset="0,2pt"/>
                <v:textbox inset="0,0,0,0">
                  <w:txbxContent>
                    <w:p w14:paraId="5F7CC3DD" w14:textId="77777777" w:rsidR="00FA3BF3" w:rsidRPr="00691C4B" w:rsidRDefault="00FA3BF3" w:rsidP="007C523C">
                      <w:pPr>
                        <w:pStyle w:val="BoxPageNumber"/>
                      </w:pPr>
                      <w:r w:rsidRPr="00691C4B">
                        <w:t>1</w:t>
                      </w:r>
                    </w:p>
                  </w:txbxContent>
                </v:textbox>
                <w10:wrap anchorx="page" anchory="page"/>
              </v:oval>
            </w:pict>
          </mc:Fallback>
        </mc:AlternateContent>
      </w:r>
      <w:r w:rsidR="004D4313">
        <w:rPr>
          <w:noProof/>
        </w:rPr>
        <mc:AlternateContent>
          <mc:Choice Requires="wps">
            <w:drawing>
              <wp:anchor distT="0" distB="0" distL="114300" distR="114300" simplePos="0" relativeHeight="251704321" behindDoc="0" locked="0" layoutInCell="1" allowOverlap="1" wp14:anchorId="611B0A1B" wp14:editId="655F95E2">
                <wp:simplePos x="0" y="0"/>
                <wp:positionH relativeFrom="page">
                  <wp:posOffset>5128260</wp:posOffset>
                </wp:positionH>
                <wp:positionV relativeFrom="page">
                  <wp:posOffset>6986905</wp:posOffset>
                </wp:positionV>
                <wp:extent cx="228600" cy="228600"/>
                <wp:effectExtent l="0" t="1905" r="27940" b="23495"/>
                <wp:wrapNone/>
                <wp:docPr id="44"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49415D7" w14:textId="77777777" w:rsidR="00FA3BF3" w:rsidRPr="00691C4B" w:rsidRDefault="00FA3BF3" w:rsidP="007C523C">
                            <w:pPr>
                              <w:pStyle w:val="BoxPageNumber"/>
                            </w:pPr>
                            <w:r w:rsidRPr="00691C4B">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74" style="position:absolute;margin-left:403.8pt;margin-top:550.15pt;width:18pt;height:18pt;z-index:251704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" fillcolor="#ff7f01 [3204]" stroked="f" strokecolor="#4a7ebb" strokeweight="1.5pt">
                <v:stroke o:forcedash="t"/>
                <v:shadow opacity="22938f" mv:blur="38100f" offset="0,2pt"/>
                <v:textbox inset="0,0,0,0">
                  <w:txbxContent>
                    <w:p w14:paraId="649415D7" w14:textId="77777777" w:rsidR="00FA3BF3" w:rsidRPr="00691C4B" w:rsidRDefault="00FA3BF3" w:rsidP="007C523C">
                      <w:pPr>
                        <w:pStyle w:val="BoxPageNumber"/>
                      </w:pPr>
                      <w:r w:rsidRPr="00691C4B">
                        <w:t>2</w:t>
                      </w:r>
                    </w:p>
                  </w:txbxContent>
                </v:textbox>
                <w10:wrap anchorx="page" anchory="page"/>
              </v:oval>
            </w:pict>
          </mc:Fallback>
        </mc:AlternateContent>
      </w:r>
      <w:r w:rsidR="004D4313">
        <w:rPr>
          <w:noProof/>
        </w:rPr>
        <mc:AlternateContent>
          <mc:Choice Requires="wps">
            <w:drawing>
              <wp:anchor distT="0" distB="0" distL="114300" distR="114300" simplePos="0" relativeHeight="251706369" behindDoc="0" locked="0" layoutInCell="1" allowOverlap="1" wp14:anchorId="1F05E468" wp14:editId="40183370">
                <wp:simplePos x="0" y="0"/>
                <wp:positionH relativeFrom="page">
                  <wp:posOffset>5128260</wp:posOffset>
                </wp:positionH>
                <wp:positionV relativeFrom="page">
                  <wp:posOffset>8218805</wp:posOffset>
                </wp:positionV>
                <wp:extent cx="228600" cy="228600"/>
                <wp:effectExtent l="0" t="1905" r="27940" b="23495"/>
                <wp:wrapNone/>
                <wp:docPr id="43"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2459E2E1" w14:textId="77777777" w:rsidR="00FA3BF3" w:rsidRPr="00691C4B" w:rsidRDefault="00FA3BF3" w:rsidP="007C523C">
                            <w:pPr>
                              <w:pStyle w:val="BoxPageNumber"/>
                            </w:pPr>
                            <w:r w:rsidRPr="00691C4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75" style="position:absolute;margin-left:403.8pt;margin-top:647.15pt;width:18pt;height:18pt;z-index:251706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" fillcolor="#ff7f01 [3204]" stroked="f" strokecolor="#4a7ebb" strokeweight="1.5pt">
                <v:stroke o:forcedash="t"/>
                <v:shadow opacity="22938f" mv:blur="38100f" offset="0,2pt"/>
                <v:textbox inset="0,0,0,0">
                  <w:txbxContent>
                    <w:p w14:paraId="2459E2E1" w14:textId="77777777" w:rsidR="00FA3BF3" w:rsidRPr="00691C4B" w:rsidRDefault="00FA3BF3" w:rsidP="007C523C">
                      <w:pPr>
                        <w:pStyle w:val="BoxPageNumber"/>
                      </w:pPr>
                      <w:r w:rsidRPr="00691C4B">
                        <w:t>3</w:t>
                      </w:r>
                    </w:p>
                  </w:txbxContent>
                </v:textbox>
                <w10:wrap anchorx="page" anchory="page"/>
              </v:oval>
            </w:pict>
          </mc:Fallback>
        </mc:AlternateContent>
      </w:r>
      <w:r w:rsidR="004D4313">
        <w:rPr>
          <w:noProof/>
        </w:rPr>
        <mc:AlternateContent>
          <mc:Choice Requires="wps">
            <w:drawing>
              <wp:anchor distT="0" distB="0" distL="114300" distR="114300" simplePos="0" relativeHeight="251668481" behindDoc="0" locked="0" layoutInCell="0" allowOverlap="1" wp14:anchorId="7B7A185D" wp14:editId="1605AF55">
                <wp:simplePos x="0" y="0"/>
                <wp:positionH relativeFrom="page">
                  <wp:posOffset>5029200</wp:posOffset>
                </wp:positionH>
                <wp:positionV relativeFrom="page">
                  <wp:posOffset>914400</wp:posOffset>
                </wp:positionV>
                <wp:extent cx="2286000" cy="8686800"/>
                <wp:effectExtent l="0" t="0" r="0" b="0"/>
                <wp:wrapTight wrapText="bothSides">
                  <wp:wrapPolygon edited="0">
                    <wp:start x="0" y="0"/>
                    <wp:lineTo x="0" y="21537"/>
                    <wp:lineTo x="21360" y="21537"/>
                    <wp:lineTo x="21360" y="0"/>
                    <wp:lineTo x="0" y="0"/>
                  </wp:wrapPolygon>
                </wp:wrapTight>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868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96pt;margin-top:1in;width:180pt;height:684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" o:allowincell="f" fillcolor="#ffe5cc [660]" stroked="f" strokecolor="white [3212]" strokeweight="1pt">
                <v:shadow opacity="22938f" mv:blur="38100f" offset="0,2pt"/>
                <v:textbox inset=",7.2pt,,7.2pt"/>
                <w10:wrap type="tight" anchorx="page" anchory="page"/>
              </v:rect>
            </w:pict>
          </mc:Fallback>
        </mc:AlternateContent>
      </w:r>
      <w:r w:rsidR="00EC4BD5">
        <w:br w:type="page"/>
      </w:r>
      <w:r w:rsidR="000A147A">
        <w:rPr>
          <w:noProof/>
        </w:rPr>
        <w:lastRenderedPageBreak/>
        <mc:AlternateContent>
          <mc:Choice Requires="wps">
            <w:drawing>
              <wp:anchor distT="0" distB="0" distL="114300" distR="114300" simplePos="0" relativeHeight="251722765" behindDoc="0" locked="0" layoutInCell="1" allowOverlap="1" wp14:anchorId="732419FB" wp14:editId="4B05A4AC">
                <wp:simplePos x="0" y="0"/>
                <wp:positionH relativeFrom="page">
                  <wp:posOffset>5473700</wp:posOffset>
                </wp:positionH>
                <wp:positionV relativeFrom="page">
                  <wp:posOffset>3987800</wp:posOffset>
                </wp:positionV>
                <wp:extent cx="1574800" cy="5041900"/>
                <wp:effectExtent l="0" t="0" r="0" b="12700"/>
                <wp:wrapThrough wrapText="bothSides">
                  <wp:wrapPolygon edited="0">
                    <wp:start x="348" y="0"/>
                    <wp:lineTo x="348" y="21546"/>
                    <wp:lineTo x="20903" y="21546"/>
                    <wp:lineTo x="20903" y="0"/>
                    <wp:lineTo x="348" y="0"/>
                  </wp:wrapPolygon>
                </wp:wrapThrough>
                <wp:docPr id="593" name="Text Box 593"/>
                <wp:cNvGraphicFramePr/>
                <a:graphic xmlns:a="http://schemas.openxmlformats.org/drawingml/2006/main">
                  <a:graphicData uri="http://schemas.microsoft.com/office/word/2010/wordprocessingShape">
                    <wps:wsp>
                      <wps:cNvSpPr txBox="1"/>
                      <wps:spPr>
                        <a:xfrm>
                          <a:off x="0" y="0"/>
                          <a:ext cx="1574800" cy="5041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4AF1D8" w14:textId="77777777" w:rsidR="00FA3BF3" w:rsidRDefault="00FA3BF3">
                            <w:r>
                              <w:t>9/15</w:t>
                            </w:r>
                          </w:p>
                          <w:p w14:paraId="132CC65C" w14:textId="77777777" w:rsidR="00FA3BF3" w:rsidRDefault="00FA3BF3">
                            <w:r>
                              <w:t>Communication Meeting @ Jones Auditorium 5:45-9:15 PM</w:t>
                            </w:r>
                          </w:p>
                          <w:p w14:paraId="37C27790" w14:textId="77777777" w:rsidR="00FA3BF3" w:rsidRDefault="00FA3BF3"/>
                          <w:p w14:paraId="3A71955F" w14:textId="77777777" w:rsidR="00FA3BF3" w:rsidRDefault="00FA3BF3">
                            <w:r>
                              <w:t>9/22</w:t>
                            </w:r>
                          </w:p>
                          <w:p w14:paraId="327C30FC" w14:textId="77777777" w:rsidR="00FA3BF3" w:rsidRDefault="00FA3BF3">
                            <w:r>
                              <w:t>Student Organization Drive @ Fleck 305 5:45-9:15 PM</w:t>
                            </w:r>
                          </w:p>
                          <w:p w14:paraId="616FF45C" w14:textId="77777777" w:rsidR="00FA3BF3" w:rsidRDefault="00FA3BF3"/>
                          <w:p w14:paraId="1EFE4BD5" w14:textId="77777777" w:rsidR="00FA3BF3" w:rsidRDefault="00FA3BF3">
                            <w:r>
                              <w:t>9/26</w:t>
                            </w:r>
                          </w:p>
                          <w:p w14:paraId="1CAFFF20" w14:textId="77777777" w:rsidR="00FA3BF3" w:rsidRDefault="00FA3BF3">
                            <w:r>
                              <w:t>St. Jude Walk/Run @ Austin Park n’ Pizza Experience</w:t>
                            </w:r>
                          </w:p>
                          <w:p w14:paraId="26DB32D0" w14:textId="77777777" w:rsidR="00FA3BF3" w:rsidRDefault="00FA3BF3"/>
                          <w:p w14:paraId="42391447" w14:textId="77777777" w:rsidR="00FA3BF3" w:rsidRDefault="00FA3BF3">
                            <w:r>
                              <w:t>9/29</w:t>
                            </w:r>
                          </w:p>
                          <w:p w14:paraId="22CBC2E8" w14:textId="77777777" w:rsidR="00FA3BF3" w:rsidRDefault="00FA3BF3">
                            <w:r>
                              <w:t>COSO First Official Members Meeting</w:t>
                            </w:r>
                          </w:p>
                          <w:p w14:paraId="7E011352" w14:textId="77777777" w:rsidR="00FA3BF3" w:rsidRDefault="00FA3BF3">
                            <w:r>
                              <w:t>Main Building 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3" o:spid="_x0000_s1076" type="#_x0000_t202" style="position:absolute;margin-left:431pt;margin-top:314pt;width:124pt;height:397pt;z-index:2517227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" mv:complextextbox="1" filled="f" stroked="f">
                <v:textbox>
                  <w:txbxContent>
                    <w:p w14:paraId="614AF1D8" w14:textId="77777777" w:rsidR="00FA3BF3" w:rsidRDefault="00FA3BF3">
                      <w:r>
                        <w:t>9/15</w:t>
                      </w:r>
                    </w:p>
                    <w:p w14:paraId="132CC65C" w14:textId="77777777" w:rsidR="00FA3BF3" w:rsidRDefault="00FA3BF3">
                      <w:r>
                        <w:t>Communication Meeting @ Jones Auditorium 5:45-9:15 PM</w:t>
                      </w:r>
                    </w:p>
                    <w:p w14:paraId="37C27790" w14:textId="77777777" w:rsidR="00FA3BF3" w:rsidRDefault="00FA3BF3"/>
                    <w:p w14:paraId="3A71955F" w14:textId="77777777" w:rsidR="00FA3BF3" w:rsidRDefault="00FA3BF3">
                      <w:r>
                        <w:t>9/22</w:t>
                      </w:r>
                    </w:p>
                    <w:p w14:paraId="327C30FC" w14:textId="77777777" w:rsidR="00FA3BF3" w:rsidRDefault="00FA3BF3">
                      <w:r>
                        <w:t>Student Organization Drive @ Fleck 305 5:45-9:15 PM</w:t>
                      </w:r>
                    </w:p>
                    <w:p w14:paraId="616FF45C" w14:textId="77777777" w:rsidR="00FA3BF3" w:rsidRDefault="00FA3BF3"/>
                    <w:p w14:paraId="1EFE4BD5" w14:textId="77777777" w:rsidR="00FA3BF3" w:rsidRDefault="00FA3BF3">
                      <w:r>
                        <w:t>9/26</w:t>
                      </w:r>
                    </w:p>
                    <w:p w14:paraId="1CAFFF20" w14:textId="77777777" w:rsidR="00FA3BF3" w:rsidRDefault="00FA3BF3">
                      <w:r>
                        <w:t>St. Jude Walk/Run @ Austin Park n’ Pizza Experience</w:t>
                      </w:r>
                    </w:p>
                    <w:p w14:paraId="26DB32D0" w14:textId="77777777" w:rsidR="00FA3BF3" w:rsidRDefault="00FA3BF3"/>
                    <w:p w14:paraId="42391447" w14:textId="77777777" w:rsidR="00FA3BF3" w:rsidRDefault="00FA3BF3">
                      <w:r>
                        <w:t>9/29</w:t>
                      </w:r>
                    </w:p>
                    <w:p w14:paraId="22CBC2E8" w14:textId="77777777" w:rsidR="00FA3BF3" w:rsidRDefault="00FA3BF3">
                      <w:r>
                        <w:t>COSO First Official Members Meeting</w:t>
                      </w:r>
                    </w:p>
                    <w:p w14:paraId="7E011352" w14:textId="77777777" w:rsidR="00FA3BF3" w:rsidRDefault="00FA3BF3">
                      <w:r>
                        <w:t>Main Building 320</w:t>
                      </w:r>
                    </w:p>
                  </w:txbxContent>
                </v:textbox>
                <w10:wrap type="through" anchorx="page" anchory="page"/>
              </v:shape>
            </w:pict>
          </mc:Fallback>
        </mc:AlternateContent>
      </w:r>
      <w:r w:rsidR="000A147A">
        <w:rPr>
          <w:noProof/>
        </w:rPr>
        <mc:AlternateContent>
          <mc:Choice Requires="wps">
            <w:drawing>
              <wp:anchor distT="0" distB="0" distL="114300" distR="114300" simplePos="0" relativeHeight="251720717" behindDoc="0" locked="0" layoutInCell="1" allowOverlap="1" wp14:anchorId="328B494E" wp14:editId="2488019D">
                <wp:simplePos x="0" y="0"/>
                <wp:positionH relativeFrom="page">
                  <wp:posOffset>753745</wp:posOffset>
                </wp:positionH>
                <wp:positionV relativeFrom="page">
                  <wp:posOffset>2428240</wp:posOffset>
                </wp:positionV>
                <wp:extent cx="4036695" cy="959485"/>
                <wp:effectExtent l="0" t="0" r="0" b="5715"/>
                <wp:wrapThrough wrapText="bothSides">
                  <wp:wrapPolygon edited="0">
                    <wp:start x="136" y="0"/>
                    <wp:lineTo x="136" y="21157"/>
                    <wp:lineTo x="21338" y="21157"/>
                    <wp:lineTo x="21338" y="0"/>
                    <wp:lineTo x="136" y="0"/>
                  </wp:wrapPolygon>
                </wp:wrapThrough>
                <wp:docPr id="591" name="Text Box 591"/>
                <wp:cNvGraphicFramePr/>
                <a:graphic xmlns:a="http://schemas.openxmlformats.org/drawingml/2006/main">
                  <a:graphicData uri="http://schemas.microsoft.com/office/word/2010/wordprocessingShape">
                    <wps:wsp>
                      <wps:cNvSpPr txBox="1"/>
                      <wps:spPr>
                        <a:xfrm>
                          <a:off x="0" y="0"/>
                          <a:ext cx="4036695" cy="9594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879D5A" w14:textId="77777777" w:rsidR="00FA3BF3" w:rsidRPr="00E14869" w:rsidRDefault="00FA3BF3" w:rsidP="00E14869">
                            <w:pPr>
                              <w:jc w:val="center"/>
                              <w:rPr>
                                <w:b/>
                                <w:color w:val="FF7F01" w:themeColor="accent1"/>
                                <w:sz w:val="32"/>
                                <w:szCs w:val="32"/>
                              </w:rPr>
                            </w:pPr>
                            <w:r w:rsidRPr="00E14869">
                              <w:rPr>
                                <w:b/>
                                <w:color w:val="FF7F01" w:themeColor="accent1"/>
                                <w:sz w:val="32"/>
                                <w:szCs w:val="32"/>
                              </w:rPr>
                              <w:t xml:space="preserve">Don’t forget the first </w:t>
                            </w:r>
                            <w:proofErr w:type="spellStart"/>
                            <w:r w:rsidRPr="00E14869">
                              <w:rPr>
                                <w:b/>
                                <w:color w:val="FF7F01" w:themeColor="accent1"/>
                                <w:sz w:val="32"/>
                                <w:szCs w:val="32"/>
                              </w:rPr>
                              <w:t>COMMunity</w:t>
                            </w:r>
                            <w:proofErr w:type="spellEnd"/>
                            <w:r w:rsidRPr="00E14869">
                              <w:rPr>
                                <w:b/>
                                <w:color w:val="FF7F01" w:themeColor="accent1"/>
                                <w:sz w:val="32"/>
                                <w:szCs w:val="32"/>
                              </w:rPr>
                              <w:t xml:space="preserve"> Meeting! We will be discussing all aspects of being a Communication major as well as upcoming academic and social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1" o:spid="_x0000_s1077" type="#_x0000_t202" style="position:absolute;margin-left:59.35pt;margin-top:191.2pt;width:317.85pt;height:75.55pt;z-index:251720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" mv:complextextbox="1" filled="f" stroked="f">
                <v:textbox>
                  <w:txbxContent>
                    <w:p w14:paraId="43879D5A" w14:textId="77777777" w:rsidR="00FA3BF3" w:rsidRPr="00E14869" w:rsidRDefault="00FA3BF3" w:rsidP="00E14869">
                      <w:pPr>
                        <w:jc w:val="center"/>
                        <w:rPr>
                          <w:b/>
                          <w:color w:val="FF7F01" w:themeColor="accent1"/>
                          <w:sz w:val="32"/>
                          <w:szCs w:val="32"/>
                        </w:rPr>
                      </w:pPr>
                      <w:r w:rsidRPr="00E14869">
                        <w:rPr>
                          <w:b/>
                          <w:color w:val="FF7F01" w:themeColor="accent1"/>
                          <w:sz w:val="32"/>
                          <w:szCs w:val="32"/>
                        </w:rPr>
                        <w:t xml:space="preserve">Don’t forget the first </w:t>
                      </w:r>
                      <w:proofErr w:type="spellStart"/>
                      <w:r w:rsidRPr="00E14869">
                        <w:rPr>
                          <w:b/>
                          <w:color w:val="FF7F01" w:themeColor="accent1"/>
                          <w:sz w:val="32"/>
                          <w:szCs w:val="32"/>
                        </w:rPr>
                        <w:t>COMMunity</w:t>
                      </w:r>
                      <w:proofErr w:type="spellEnd"/>
                      <w:r w:rsidRPr="00E14869">
                        <w:rPr>
                          <w:b/>
                          <w:color w:val="FF7F01" w:themeColor="accent1"/>
                          <w:sz w:val="32"/>
                          <w:szCs w:val="32"/>
                        </w:rPr>
                        <w:t xml:space="preserve"> Meeting! We will be discussing all aspects of being a Communication major as well as upcoming academic and social events.</w:t>
                      </w:r>
                    </w:p>
                  </w:txbxContent>
                </v:textbox>
                <w10:wrap type="through" anchorx="page" anchory="page"/>
              </v:shape>
            </w:pict>
          </mc:Fallback>
        </mc:AlternateContent>
      </w:r>
      <w:r w:rsidR="000A147A">
        <w:rPr>
          <w:noProof/>
        </w:rPr>
        <w:drawing>
          <wp:anchor distT="0" distB="0" distL="114300" distR="114300" simplePos="0" relativeHeight="251721741" behindDoc="0" locked="0" layoutInCell="1" allowOverlap="1" wp14:anchorId="10B2BA6E" wp14:editId="33A6D1FF">
            <wp:simplePos x="0" y="0"/>
            <wp:positionH relativeFrom="page">
              <wp:posOffset>5113020</wp:posOffset>
            </wp:positionH>
            <wp:positionV relativeFrom="page">
              <wp:posOffset>905510</wp:posOffset>
            </wp:positionV>
            <wp:extent cx="2201545" cy="1761490"/>
            <wp:effectExtent l="0" t="0" r="8255" b="0"/>
            <wp:wrapThrough wrapText="bothSides">
              <wp:wrapPolygon edited="0">
                <wp:start x="0" y="0"/>
                <wp:lineTo x="0" y="21180"/>
                <wp:lineTo x="21432" y="21180"/>
                <wp:lineTo x="21432" y="0"/>
                <wp:lineTo x="0" y="0"/>
              </wp:wrapPolygon>
            </wp:wrapThrough>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mber.jpg"/>
                    <pic:cNvPicPr/>
                  </pic:nvPicPr>
                  <pic:blipFill>
                    <a:blip r:embed="rId27">
                      <a:extLst>
                        <a:ext uri="{28A0092B-C50C-407E-A947-70E740481C1C}">
                          <a14:useLocalDpi xmlns:a14="http://schemas.microsoft.com/office/drawing/2010/main" val="0"/>
                        </a:ext>
                      </a:extLst>
                    </a:blip>
                    <a:stretch>
                      <a:fillRect/>
                    </a:stretch>
                  </pic:blipFill>
                  <pic:spPr>
                    <a:xfrm>
                      <a:off x="0" y="0"/>
                      <a:ext cx="2201545" cy="1761490"/>
                    </a:xfrm>
                    <a:prstGeom prst="rect">
                      <a:avLst/>
                    </a:prstGeom>
                  </pic:spPr>
                </pic:pic>
              </a:graphicData>
            </a:graphic>
            <wp14:sizeRelH relativeFrom="margin">
              <wp14:pctWidth>0</wp14:pctWidth>
            </wp14:sizeRelH>
            <wp14:sizeRelV relativeFrom="margin">
              <wp14:pctHeight>0</wp14:pctHeight>
            </wp14:sizeRelV>
          </wp:anchor>
        </w:drawing>
      </w:r>
      <w:r w:rsidR="00E14869">
        <w:rPr>
          <w:noProof/>
        </w:rPr>
        <w:drawing>
          <wp:anchor distT="0" distB="0" distL="114300" distR="114300" simplePos="0" relativeHeight="251719693" behindDoc="0" locked="0" layoutInCell="1" allowOverlap="1" wp14:anchorId="21D2FAC8" wp14:editId="35EB87A6">
            <wp:simplePos x="0" y="0"/>
            <wp:positionH relativeFrom="page">
              <wp:posOffset>586740</wp:posOffset>
            </wp:positionH>
            <wp:positionV relativeFrom="page">
              <wp:posOffset>4597400</wp:posOffset>
            </wp:positionV>
            <wp:extent cx="4228465" cy="5003800"/>
            <wp:effectExtent l="0" t="0" r="0" b="0"/>
            <wp:wrapThrough wrapText="bothSides">
              <wp:wrapPolygon edited="0">
                <wp:start x="0" y="0"/>
                <wp:lineTo x="0" y="21490"/>
                <wp:lineTo x="21409" y="21490"/>
                <wp:lineTo x="21409" y="0"/>
                <wp:lineTo x="0" y="0"/>
              </wp:wrapPolygon>
            </wp:wrapThrough>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3 Feel the Noise copy.pdf"/>
                    <pic:cNvPicPr/>
                  </pic:nvPicPr>
                  <pic:blipFill>
                    <a:blip r:embed="rId28">
                      <a:extLst>
                        <a:ext uri="{28A0092B-C50C-407E-A947-70E740481C1C}">
                          <a14:useLocalDpi xmlns:a14="http://schemas.microsoft.com/office/drawing/2010/main" val="0"/>
                        </a:ext>
                      </a:extLst>
                    </a:blip>
                    <a:stretch>
                      <a:fillRect/>
                    </a:stretch>
                  </pic:blipFill>
                  <pic:spPr>
                    <a:xfrm>
                      <a:off x="0" y="0"/>
                      <a:ext cx="4228465" cy="5003800"/>
                    </a:xfrm>
                    <a:prstGeom prst="rect">
                      <a:avLst/>
                    </a:prstGeom>
                  </pic:spPr>
                </pic:pic>
              </a:graphicData>
            </a:graphic>
            <wp14:sizeRelH relativeFrom="margin">
              <wp14:pctWidth>0</wp14:pctWidth>
            </wp14:sizeRelH>
            <wp14:sizeRelV relativeFrom="margin">
              <wp14:pctHeight>0</wp14:pctHeight>
            </wp14:sizeRelV>
          </wp:anchor>
        </w:drawing>
      </w:r>
      <w:r w:rsidR="004D4313">
        <w:rPr>
          <w:noProof/>
        </w:rPr>
        <mc:AlternateContent>
          <mc:Choice Requires="wps">
            <w:drawing>
              <wp:anchor distT="0" distB="0" distL="114300" distR="114300" simplePos="0" relativeHeight="251698177" behindDoc="0" locked="0" layoutInCell="1" allowOverlap="1" wp14:anchorId="27BFBF9A" wp14:editId="022637B0">
                <wp:simplePos x="0" y="0"/>
                <wp:positionH relativeFrom="page">
                  <wp:posOffset>548640</wp:posOffset>
                </wp:positionH>
                <wp:positionV relativeFrom="page">
                  <wp:posOffset>1060450</wp:posOffset>
                </wp:positionV>
                <wp:extent cx="3200400" cy="266065"/>
                <wp:effectExtent l="2540" t="6350" r="0" b="0"/>
                <wp:wrapTight wrapText="bothSides">
                  <wp:wrapPolygon edited="0">
                    <wp:start x="0" y="0"/>
                    <wp:lineTo x="21600" y="0"/>
                    <wp:lineTo x="21600" y="21600"/>
                    <wp:lineTo x="0" y="21600"/>
                    <wp:lineTo x="0" y="0"/>
                  </wp:wrapPolygon>
                </wp:wrapTight>
                <wp:docPr id="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EC21B" w14:textId="77777777" w:rsidR="00FA3BF3" w:rsidRPr="000E4623" w:rsidRDefault="00FA3BF3" w:rsidP="007C523C">
                            <w:pPr>
                              <w:rPr>
                                <w:color w:val="F1B015" w:themeColor="accent2"/>
                              </w:rPr>
                            </w:pPr>
                            <w:r>
                              <w:rPr>
                                <w:color w:val="F1B015" w:themeColor="accent2"/>
                              </w:rPr>
                              <w:t>(Continued) Can you hear the music?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8" type="#_x0000_t202" style="position:absolute;margin-left:43.2pt;margin-top:83.5pt;width:252pt;height:20.95pt;z-index:25169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" filled="f" stroked="f">
                <v:textbox inset=",0,,0">
                  <w:txbxContent>
                    <w:p w14:paraId="0F3EC21B" w14:textId="77777777" w:rsidR="00FA3BF3" w:rsidRPr="000E4623" w:rsidRDefault="00FA3BF3" w:rsidP="007C523C">
                      <w:pPr>
                        <w:rPr>
                          <w:color w:val="F1B015" w:themeColor="accent2"/>
                        </w:rPr>
                      </w:pPr>
                      <w:r>
                        <w:rPr>
                          <w:color w:val="F1B015" w:themeColor="accent2"/>
                        </w:rPr>
                        <w:t>(Continued) Can you hear the music?</w:t>
                      </w:r>
                    </w:p>
                  </w:txbxContent>
                </v:textbox>
                <w10:wrap type="tight" anchorx="page" anchory="page"/>
              </v:shape>
            </w:pict>
          </mc:Fallback>
        </mc:AlternateContent>
      </w:r>
    </w:p>
    <w:p w14:paraId="195B556F" w14:textId="0F949262" w:rsidR="007C523C" w:rsidRDefault="006F41A3">
      <w:r>
        <w:rPr>
          <w:noProof/>
        </w:rPr>
        <w:lastRenderedPageBreak/>
        <mc:AlternateContent>
          <mc:Choice Requires="wps">
            <w:drawing>
              <wp:anchor distT="0" distB="0" distL="114300" distR="114300" simplePos="0" relativeHeight="251713537" behindDoc="0" locked="0" layoutInCell="0" allowOverlap="1" wp14:anchorId="0F330C05" wp14:editId="3460CE52">
                <wp:simplePos x="0" y="0"/>
                <wp:positionH relativeFrom="page">
                  <wp:posOffset>533400</wp:posOffset>
                </wp:positionH>
                <wp:positionV relativeFrom="page">
                  <wp:posOffset>660400</wp:posOffset>
                </wp:positionV>
                <wp:extent cx="4356100" cy="1003300"/>
                <wp:effectExtent l="0" t="0" r="0" b="12700"/>
                <wp:wrapTight wrapText="bothSides">
                  <wp:wrapPolygon edited="0">
                    <wp:start x="126" y="0"/>
                    <wp:lineTo x="126" y="21327"/>
                    <wp:lineTo x="21285" y="21327"/>
                    <wp:lineTo x="21285" y="0"/>
                    <wp:lineTo x="126" y="0"/>
                  </wp:wrapPolygon>
                </wp:wrapTight>
                <wp:docPr id="2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22A4EB" w14:textId="77777777" w:rsidR="00FA3BF3" w:rsidRPr="006F41A3" w:rsidRDefault="00FA3BF3" w:rsidP="007C523C">
                            <w:pPr>
                              <w:pStyle w:val="BlockHeading-Large"/>
                              <w:rPr>
                                <w:sz w:val="72"/>
                                <w:szCs w:val="72"/>
                              </w:rPr>
                            </w:pPr>
                            <w:r w:rsidRPr="006F41A3">
                              <w:rPr>
                                <w:sz w:val="72"/>
                                <w:szCs w:val="72"/>
                              </w:rPr>
                              <w:t>COSO wants YOU!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79" type="#_x0000_t202" style="position:absolute;margin-left:42pt;margin-top:52pt;width:343pt;height:79pt;z-index:2517135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" o:allowincell="f" filled="f" stroked="f">
                <v:textbox inset=",0,,0">
                  <w:txbxContent>
                    <w:p w14:paraId="0122A4EB" w14:textId="77777777" w:rsidR="00FA3BF3" w:rsidRPr="006F41A3" w:rsidRDefault="00FA3BF3" w:rsidP="007C523C">
                      <w:pPr>
                        <w:pStyle w:val="BlockHeading-Large"/>
                        <w:rPr>
                          <w:sz w:val="72"/>
                          <w:szCs w:val="72"/>
                        </w:rPr>
                      </w:pPr>
                      <w:r w:rsidRPr="006F41A3">
                        <w:rPr>
                          <w:sz w:val="72"/>
                          <w:szCs w:val="72"/>
                        </w:rPr>
                        <w:t>COSO wants YOU!</w:t>
                      </w:r>
                    </w:p>
                  </w:txbxContent>
                </v:textbox>
                <w10:wrap type="tight" anchorx="page" anchory="page"/>
              </v:shape>
            </w:pict>
          </mc:Fallback>
        </mc:AlternateContent>
      </w:r>
      <w:r w:rsidR="000A147A">
        <w:rPr>
          <w:noProof/>
        </w:rPr>
        <w:drawing>
          <wp:anchor distT="0" distB="0" distL="114300" distR="114300" simplePos="0" relativeHeight="251723789" behindDoc="0" locked="0" layoutInCell="1" allowOverlap="1" wp14:anchorId="00D7FA9B" wp14:editId="78B5C57A">
            <wp:simplePos x="0" y="0"/>
            <wp:positionH relativeFrom="page">
              <wp:posOffset>5029200</wp:posOffset>
            </wp:positionH>
            <wp:positionV relativeFrom="page">
              <wp:posOffset>457200</wp:posOffset>
            </wp:positionV>
            <wp:extent cx="2298700" cy="3810000"/>
            <wp:effectExtent l="0" t="0" r="12700" b="0"/>
            <wp:wrapThrough wrapText="bothSides">
              <wp:wrapPolygon edited="0">
                <wp:start x="0" y="0"/>
                <wp:lineTo x="0" y="21456"/>
                <wp:lineTo x="21481" y="21456"/>
                <wp:lineTo x="21481" y="0"/>
                <wp:lineTo x="0" y="0"/>
              </wp:wrapPolygon>
            </wp:wrapThrough>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jpg"/>
                    <pic:cNvPicPr/>
                  </pic:nvPicPr>
                  <pic:blipFill>
                    <a:blip r:embed="rId29">
                      <a:extLst>
                        <a:ext uri="{28A0092B-C50C-407E-A947-70E740481C1C}">
                          <a14:useLocalDpi xmlns:a14="http://schemas.microsoft.com/office/drawing/2010/main" val="0"/>
                        </a:ext>
                      </a:extLst>
                    </a:blip>
                    <a:stretch>
                      <a:fillRect/>
                    </a:stretch>
                  </pic:blipFill>
                  <pic:spPr>
                    <a:xfrm>
                      <a:off x="0" y="0"/>
                      <a:ext cx="2298700" cy="3810000"/>
                    </a:xfrm>
                    <a:prstGeom prst="rect">
                      <a:avLst/>
                    </a:prstGeom>
                  </pic:spPr>
                </pic:pic>
              </a:graphicData>
            </a:graphic>
            <wp14:sizeRelH relativeFrom="margin">
              <wp14:pctWidth>0</wp14:pctWidth>
            </wp14:sizeRelH>
            <wp14:sizeRelV relativeFrom="margin">
              <wp14:pctHeight>0</wp14:pctHeight>
            </wp14:sizeRelV>
          </wp:anchor>
        </w:drawing>
      </w:r>
      <w:r w:rsidR="004D4313">
        <w:rPr>
          <w:noProof/>
        </w:rPr>
        <mc:AlternateContent>
          <mc:Choice Requires="wps">
            <w:drawing>
              <wp:anchor distT="0" distB="0" distL="114300" distR="114300" simplePos="0" relativeHeight="251713539" behindDoc="0" locked="0" layoutInCell="1" allowOverlap="1" wp14:anchorId="7065C9DC" wp14:editId="0BFE01EC">
                <wp:simplePos x="0" y="0"/>
                <wp:positionH relativeFrom="page">
                  <wp:posOffset>5029200</wp:posOffset>
                </wp:positionH>
                <wp:positionV relativeFrom="page">
                  <wp:posOffset>4334510</wp:posOffset>
                </wp:positionV>
                <wp:extent cx="2286000" cy="457200"/>
                <wp:effectExtent l="0" t="3810" r="0" b="0"/>
                <wp:wrapTight wrapText="bothSides">
                  <wp:wrapPolygon edited="0">
                    <wp:start x="0" y="0"/>
                    <wp:lineTo x="21600" y="0"/>
                    <wp:lineTo x="21600" y="21600"/>
                    <wp:lineTo x="0" y="21600"/>
                    <wp:lineTo x="0" y="0"/>
                  </wp:wrapPolygon>
                </wp:wrapTight>
                <wp:docPr id="3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6D6C4E6" w14:textId="77777777" w:rsidR="00FA3BF3" w:rsidRDefault="00FA3BF3" w:rsidP="007C523C">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80" type="#_x0000_t202" style="position:absolute;margin-left:396pt;margin-top:341.3pt;width:180pt;height:36pt;z-index:251713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" filled="f" stroked="f">
                <v:stroke o:forcedash="t"/>
                <v:textbox inset=",7.2pt,,7.2pt">
                  <w:txbxContent>
                    <w:p w14:paraId="76D6C4E6" w14:textId="77777777" w:rsidR="00FA3BF3" w:rsidRDefault="00FA3BF3" w:rsidP="007C523C">
                      <w:pPr>
                        <w:pStyle w:val="Header-Right"/>
                      </w:pPr>
                      <w:r>
                        <w:t>[Issue] :: [Date]</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13538" behindDoc="0" locked="0" layoutInCell="1" allowOverlap="1" wp14:anchorId="2A9C7E19" wp14:editId="509E43DF">
                <wp:simplePos x="0" y="0"/>
                <wp:positionH relativeFrom="page">
                  <wp:posOffset>533400</wp:posOffset>
                </wp:positionH>
                <wp:positionV relativeFrom="page">
                  <wp:posOffset>4330700</wp:posOffset>
                </wp:positionV>
                <wp:extent cx="4356100" cy="457200"/>
                <wp:effectExtent l="0" t="0" r="0" b="0"/>
                <wp:wrapTight wrapText="bothSides">
                  <wp:wrapPolygon edited="0">
                    <wp:start x="0" y="0"/>
                    <wp:lineTo x="21600" y="0"/>
                    <wp:lineTo x="21600" y="21600"/>
                    <wp:lineTo x="0" y="21600"/>
                    <wp:lineTo x="0" y="0"/>
                  </wp:wrapPolygon>
                </wp:wrapTight>
                <wp:docPr id="3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CCE2C9C" w14:textId="77777777" w:rsidR="00FA3BF3" w:rsidRDefault="00FA3BF3" w:rsidP="007C523C">
                            <w:pPr>
                              <w:pStyle w:val="Header"/>
                            </w:pPr>
                            <w:r>
                              <w:t>LoremIpsumDolor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81" type="#_x0000_t202" style="position:absolute;margin-left:42pt;margin-top:341pt;width:343pt;height:36pt;z-index:2517135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" filled="f" stroked="f">
                <v:stroke o:forcedash="t"/>
                <v:textbox inset=",7.2pt,,7.2pt">
                  <w:txbxContent>
                    <w:p w14:paraId="1CCE2C9C" w14:textId="77777777" w:rsidR="00FA3BF3" w:rsidRDefault="00FA3BF3" w:rsidP="007C523C">
                      <w:pPr>
                        <w:pStyle w:val="Header"/>
                      </w:pPr>
                      <w:r>
                        <w:t>LoremIpsumDolor</w:t>
                      </w:r>
                    </w:p>
                  </w:txbxContent>
                </v:textbox>
                <w10:wrap type="tight" anchorx="page" anchory="page"/>
              </v:shape>
            </w:pict>
          </mc:Fallback>
        </mc:AlternateContent>
      </w:r>
      <w:r w:rsidR="00A7392B">
        <w:rPr>
          <w:noProof/>
        </w:rPr>
        <mc:AlternateContent>
          <mc:Choice Requires="wpg">
            <w:drawing>
              <wp:anchor distT="0" distB="0" distL="114300" distR="114300" simplePos="1" relativeHeight="251712513" behindDoc="0" locked="0" layoutInCell="1" allowOverlap="1" wp14:anchorId="51C07013" wp14:editId="56DFF560">
                <wp:simplePos x="533400" y="1435100"/>
                <wp:positionH relativeFrom="page">
                  <wp:posOffset>533400</wp:posOffset>
                </wp:positionH>
                <wp:positionV relativeFrom="page">
                  <wp:posOffset>1435100</wp:posOffset>
                </wp:positionV>
                <wp:extent cx="4356100" cy="2730500"/>
                <wp:effectExtent l="0" t="0" r="0" b="12700"/>
                <wp:wrapThrough wrapText="bothSides">
                  <wp:wrapPolygon edited="0">
                    <wp:start x="126" y="0"/>
                    <wp:lineTo x="126" y="21500"/>
                    <wp:lineTo x="21285" y="21500"/>
                    <wp:lineTo x="21285" y="0"/>
                    <wp:lineTo x="126" y="0"/>
                  </wp:wrapPolygon>
                </wp:wrapThrough>
                <wp:docPr id="516923250" name="Group 516923250"/>
                <wp:cNvGraphicFramePr/>
                <a:graphic xmlns:a="http://schemas.openxmlformats.org/drawingml/2006/main">
                  <a:graphicData uri="http://schemas.microsoft.com/office/word/2010/wordprocessingGroup">
                    <wpg:wgp>
                      <wpg:cNvGrpSpPr/>
                      <wpg:grpSpPr>
                        <a:xfrm>
                          <a:off x="0" y="0"/>
                          <a:ext cx="4356100" cy="2730500"/>
                          <a:chOff x="0" y="0"/>
                          <a:chExt cx="4356100" cy="2730500"/>
                        </a:xfrm>
                        <a:extLst>
                          <a:ext uri="{0CCBE362-F206-4b92-989A-16890622DB6E}">
                            <ma14:wrappingTextBoxFlag xmlns:ma14="http://schemas.microsoft.com/office/mac/drawingml/2011/main" val="1"/>
                          </a:ext>
                        </a:extLst>
                      </wpg:grpSpPr>
                      <wps:wsp>
                        <wps:cNvPr id="30" name="Text Box 260"/>
                        <wps:cNvSpPr txBox="1">
                          <a:spLocks noChangeArrowheads="1"/>
                        </wps:cNvSpPr>
                        <wps:spPr bwMode="auto">
                          <a:xfrm>
                            <a:off x="0" y="0"/>
                            <a:ext cx="4356100"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16923248" name="Text Box 516923248"/>
                        <wps:cNvSpPr txBox="1"/>
                        <wps:spPr>
                          <a:xfrm>
                            <a:off x="91440" y="217805"/>
                            <a:ext cx="4173220" cy="241300"/>
                          </a:xfrm>
                          <a:prstGeom prst="rect">
                            <a:avLst/>
                          </a:prstGeom>
                          <a:noFill/>
                          <a:ln>
                            <a:noFill/>
                          </a:ln>
                          <a:effectLst/>
                          <a:extLst>
                            <a:ext uri="{C572A759-6A51-4108-AA02-DFA0A04FC94B}">
                              <ma14:wrappingTextBoxFlag xmlns:ma14="http://schemas.microsoft.com/office/mac/drawingml/2011/main"/>
                            </a:ext>
                          </a:extLst>
                        </wps:spPr>
                        <wps:txbx id="35">
                          <w:txbxContent>
                            <w:p w14:paraId="7DA44F64" w14:textId="77777777" w:rsidR="00FA3BF3" w:rsidRPr="00925F81" w:rsidRDefault="00FA3BF3" w:rsidP="007C523C">
                              <w:pPr>
                                <w:pStyle w:val="BlockText"/>
                                <w:rPr>
                                  <w:sz w:val="28"/>
                                  <w:szCs w:val="28"/>
                                </w:rPr>
                              </w:pPr>
                              <w:r>
                                <w:rPr>
                                  <w:sz w:val="28"/>
                                  <w:szCs w:val="28"/>
                                </w:rPr>
                                <w:t>As we said the day of Involvement Fair, we are an organization for the university and aspire to reach more than just communication majors at St. Edward’s University. Here at the hilltop, we want to work towards communicating with the community through service. SEU Communication Society offers three levels of involvement: academic, professional, and social. Come one, come all!!! We cannot wait to see you 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923249" name="Text Box 516923249"/>
                        <wps:cNvSpPr txBox="1"/>
                        <wps:spPr>
                          <a:xfrm>
                            <a:off x="91440" y="457835"/>
                            <a:ext cx="4173220" cy="2235835"/>
                          </a:xfrm>
                          <a:prstGeom prst="rect">
                            <a:avLst/>
                          </a:prstGeom>
                          <a:noFill/>
                          <a:ln>
                            <a:noFill/>
                          </a:ln>
                          <a:effectLst/>
                          <a:extLst>
                            <a:ext uri="{C572A759-6A51-4108-AA02-DFA0A04FC94B}">
                              <ma14:wrappingTextBoxFlag xmlns:ma14="http://schemas.microsoft.com/office/mac/drawingml/2011/main"/>
                            </a:ext>
                          </a:extLst>
                        </wps:spPr>
                        <wps:linkedTxbx id="3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16923250" o:spid="_x0000_s1082" style="position:absolute;margin-left:42pt;margin-top:113pt;width:343pt;height:215pt;z-index:251712513;mso-position-horizontal-relative:page;mso-position-vertical-relative:page" coordsize="4356100,273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" mv:complextextbox="1">
                <v:shape id="Text Box 260" o:spid="_x0000_s1083" type="#_x0000_t202" style="position:absolute;width:4356100;height:273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c4XwgAA&#10;ANsAAAAPAAAAZHJzL2Rvd25yZXYueG1sRE/LasJAFN0L/sNwhe50Ugt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hzhfCAAAA2wAAAA8AAAAAAAAAAAAAAAAAlwIAAGRycy9kb3du&#10;cmV2LnhtbFBLBQYAAAAABAAEAPUAAACGAwAAAAA=&#10;" mv:complextextbox="1" filled="f" stroked="f">
                  <v:textbox inset=",0,,0"/>
                </v:shape>
                <v:shape id="Text Box 516923248" o:spid="_x0000_s1084" type="#_x0000_t202" style="position:absolute;left:91440;top:217805;width:41732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5ByAyAAA&#10;AOIAAAAPAAAAZHJzL2Rvd25yZXYueG1sRE/Pa8IwFL4P/B/CG3ibqXUrszOKjAmDgax2B4/P5tkG&#10;m5faRO3+e3MY7Pjx/V6sBtuKK/XeOFYwnSQgiCunDdcKfsrN0ysIH5A1to5JwS95WC1HDwvMtbtx&#10;QdddqEUMYZ+jgiaELpfSVw1Z9BPXEUfu6HqLIcK+lrrHWwy3rUyTJJMWDceGBjt6b6g67S5WwXrP&#10;xYc5bw/fxbEwZTlP+Cs7KTV+HNZvIAIN4V/85/7UCl6m2Tydpc9xc7wU74Bc3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LkHIDIAAAA4gAAAA8AAAAAAAAAAAAAAAAAlwIAAGRy&#10;cy9kb3ducmV2LnhtbFBLBQYAAAAABAAEAPUAAACMAwAAAAA=&#10;" filled="f" stroked="f">
                  <v:textbox style="mso-next-textbox:#Text Box 516923249" inset="0,0,0,0">
                    <w:txbxContent>
                      <w:p w14:paraId="7DA44F64" w14:textId="77777777" w:rsidR="00FA3BF3" w:rsidRPr="00925F81" w:rsidRDefault="00FA3BF3" w:rsidP="007C523C">
                        <w:pPr>
                          <w:pStyle w:val="BlockText"/>
                          <w:rPr>
                            <w:sz w:val="28"/>
                            <w:szCs w:val="28"/>
                          </w:rPr>
                        </w:pPr>
                        <w:r>
                          <w:rPr>
                            <w:sz w:val="28"/>
                            <w:szCs w:val="28"/>
                          </w:rPr>
                          <w:t>As we said the day of Involvement Fair, we are an organization for the university and aspire to reach more than just communication majors at St. Edward’s University. Here at the hilltop, we want to work towards communicating with the community through service. SEU Communication Society offers three levels of involvement: academic, professional, and social. Come one, come all!!! We cannot wait to see you all!!!</w:t>
                        </w:r>
                      </w:p>
                    </w:txbxContent>
                  </v:textbox>
                </v:shape>
                <v:shape id="Text Box 516923249" o:spid="_x0000_s1085" type="#_x0000_t202" style="position:absolute;left:91440;top:457835;width:4173220;height:2235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LkbywAA&#10;AOIAAAAPAAAAZHJzL2Rvd25yZXYueG1sRI9BS8NAFITvgv9heYI3u2nU0KTdllIUBEGaxoPH1+xr&#10;sjT7Ns2ubfz3riD0OMzMN8xiNdpOnGnwxrGC6SQBQVw7bbhR8Fm9PsxA+ICssXNMCn7Iw2p5e7PA&#10;QrsLl3TehUZECPsCFbQh9IWUvm7Jop+4njh6BzdYDFEOjdQDXiLcdjJNkkxaNBwXWuxp01J93H1b&#10;BesvLl/M6WO/LQ+lqao84ffsqNT93biegwg0hmv4v/2mFTxPszx9TJ9y+LsU74Bc/g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J2ouRvLAAAA4gAAAA8AAAAAAAAAAAAAAAAAlwIA&#10;AGRycy9kb3ducmV2LnhtbFBLBQYAAAAABAAEAPUAAACPAwAAAAA=&#10;" filled="f" stroked="f">
                  <v:textbox inset="0,0,0,0">
                    <w:txbxContent/>
                  </v:textbox>
                </v:shape>
                <w10:wrap type="through" anchorx="page" anchory="page"/>
              </v:group>
            </w:pict>
          </mc:Fallback>
        </mc:AlternateContent>
      </w:r>
    </w:p>
    <w:p w14:paraId="5FE93167" w14:textId="77777777" w:rsidR="007C523C" w:rsidRDefault="006F41A3">
      <w:r>
        <w:rPr>
          <w:noProof/>
        </w:rPr>
        <w:drawing>
          <wp:anchor distT="0" distB="0" distL="114300" distR="114300" simplePos="0" relativeHeight="251729933" behindDoc="0" locked="0" layoutInCell="1" allowOverlap="1" wp14:anchorId="49545D03" wp14:editId="1F8F851B">
            <wp:simplePos x="0" y="0"/>
            <wp:positionH relativeFrom="page">
              <wp:posOffset>2726055</wp:posOffset>
            </wp:positionH>
            <wp:positionV relativeFrom="page">
              <wp:posOffset>5486400</wp:posOffset>
            </wp:positionV>
            <wp:extent cx="4580890" cy="1817370"/>
            <wp:effectExtent l="0" t="0" r="0" b="11430"/>
            <wp:wrapThrough wrapText="bothSides">
              <wp:wrapPolygon edited="0">
                <wp:start x="0" y="0"/>
                <wp:lineTo x="0" y="21434"/>
                <wp:lineTo x="21438" y="21434"/>
                <wp:lineTo x="21438" y="0"/>
                <wp:lineTo x="0" y="0"/>
              </wp:wrapPolygon>
            </wp:wrapThrough>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U LOVE.jpg"/>
                    <pic:cNvPicPr/>
                  </pic:nvPicPr>
                  <pic:blipFill>
                    <a:blip r:embed="rId30">
                      <a:extLst>
                        <a:ext uri="{28A0092B-C50C-407E-A947-70E740481C1C}">
                          <a14:useLocalDpi xmlns:a14="http://schemas.microsoft.com/office/drawing/2010/main" val="0"/>
                        </a:ext>
                      </a:extLst>
                    </a:blip>
                    <a:stretch>
                      <a:fillRect/>
                    </a:stretch>
                  </pic:blipFill>
                  <pic:spPr>
                    <a:xfrm>
                      <a:off x="0" y="0"/>
                      <a:ext cx="4580890" cy="18173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0465" behindDoc="0" locked="0" layoutInCell="1" allowOverlap="1" wp14:anchorId="25E5AC23" wp14:editId="77097F6C">
                <wp:simplePos x="0" y="0"/>
                <wp:positionH relativeFrom="page">
                  <wp:posOffset>3416300</wp:posOffset>
                </wp:positionH>
                <wp:positionV relativeFrom="page">
                  <wp:posOffset>7498080</wp:posOffset>
                </wp:positionV>
                <wp:extent cx="3657600" cy="274320"/>
                <wp:effectExtent l="0" t="0" r="0" b="5080"/>
                <wp:wrapTight wrapText="bothSides">
                  <wp:wrapPolygon edited="0">
                    <wp:start x="150" y="0"/>
                    <wp:lineTo x="150" y="20000"/>
                    <wp:lineTo x="21300" y="20000"/>
                    <wp:lineTo x="21300" y="0"/>
                    <wp:lineTo x="150" y="0"/>
                  </wp:wrapPolygon>
                </wp:wrapTight>
                <wp:docPr id="2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CDC51D" w14:textId="77777777" w:rsidR="00FA3BF3" w:rsidRPr="00CA47DA" w:rsidRDefault="00FA3BF3" w:rsidP="007C523C">
                            <w:pPr>
                              <w:pStyle w:val="Mailer"/>
                            </w:pPr>
                            <w:r>
                              <w:t xml:space="preserve">Let’s Go Hilltoppers!!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86" type="#_x0000_t202" style="position:absolute;margin-left:269pt;margin-top:590.4pt;width:4in;height:21.6pt;z-index:2517104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" filled="f" stroked="f">
                <v:textbox inset=",0,,0">
                  <w:txbxContent>
                    <w:p w14:paraId="32CDC51D" w14:textId="77777777" w:rsidR="00FA3BF3" w:rsidRPr="00CA47DA" w:rsidRDefault="00FA3BF3" w:rsidP="007C523C">
                      <w:pPr>
                        <w:pStyle w:val="Mailer"/>
                      </w:pPr>
                      <w:r>
                        <w:t xml:space="preserve">Let’s Go Hilltoppers!! </w:t>
                      </w:r>
                    </w:p>
                  </w:txbxContent>
                </v:textbox>
                <w10:wrap type="tight" anchorx="page" anchory="page"/>
              </v:shape>
            </w:pict>
          </mc:Fallback>
        </mc:AlternateContent>
      </w:r>
      <w:r>
        <w:rPr>
          <w:noProof/>
        </w:rPr>
        <mc:AlternateContent>
          <mc:Choice Requires="wps">
            <w:drawing>
              <wp:anchor distT="0" distB="0" distL="114300" distR="114300" simplePos="0" relativeHeight="251711489" behindDoc="0" locked="0" layoutInCell="1" allowOverlap="1" wp14:anchorId="426A41BA" wp14:editId="01686134">
                <wp:simplePos x="0" y="0"/>
                <wp:positionH relativeFrom="page">
                  <wp:posOffset>3416300</wp:posOffset>
                </wp:positionH>
                <wp:positionV relativeFrom="page">
                  <wp:posOffset>7924800</wp:posOffset>
                </wp:positionV>
                <wp:extent cx="3657600" cy="952500"/>
                <wp:effectExtent l="0" t="0" r="0" b="12700"/>
                <wp:wrapTight wrapText="bothSides">
                  <wp:wrapPolygon edited="0">
                    <wp:start x="150" y="0"/>
                    <wp:lineTo x="150" y="21312"/>
                    <wp:lineTo x="21300" y="21312"/>
                    <wp:lineTo x="21300" y="0"/>
                    <wp:lineTo x="150" y="0"/>
                  </wp:wrapPolygon>
                </wp:wrapTight>
                <wp:docPr id="2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355C13" w14:textId="77777777" w:rsidR="00FA3BF3" w:rsidRDefault="00FA3BF3" w:rsidP="007C523C">
                            <w:pPr>
                              <w:pStyle w:val="Address"/>
                            </w:pPr>
                            <w:r>
                              <w:t>Ruby Leon</w:t>
                            </w:r>
                          </w:p>
                          <w:p w14:paraId="751A02F1" w14:textId="77777777" w:rsidR="00FA3BF3" w:rsidRDefault="00FA3BF3" w:rsidP="007C523C">
                            <w:pPr>
                              <w:pStyle w:val="Address"/>
                            </w:pPr>
                            <w:r>
                              <w:t>Communication Society President</w:t>
                            </w:r>
                          </w:p>
                          <w:p w14:paraId="01EFC0AE" w14:textId="77777777" w:rsidR="00FA3BF3" w:rsidRDefault="00FA3BF3" w:rsidP="007C523C">
                            <w:pPr>
                              <w:pStyle w:val="Address"/>
                            </w:pPr>
                            <w:r>
                              <w:t>St. Edward’s University</w:t>
                            </w:r>
                          </w:p>
                          <w:p w14:paraId="65BF80B1" w14:textId="77777777" w:rsidR="00FA3BF3" w:rsidRDefault="00FA3BF3" w:rsidP="007C523C">
                            <w:pPr>
                              <w:pStyle w:val="Address"/>
                            </w:pPr>
                            <w:hyperlink r:id="rId31" w:history="1">
                              <w:r w:rsidRPr="00141A29">
                                <w:rPr>
                                  <w:rStyle w:val="Hyperlink"/>
                                </w:rPr>
                                <w:t>rleon@stedwards.edu</w:t>
                              </w:r>
                            </w:hyperlink>
                          </w:p>
                          <w:p w14:paraId="7EB8E9F4" w14:textId="77777777" w:rsidR="00FA3BF3" w:rsidRPr="00CA47DA" w:rsidRDefault="00FA3BF3" w:rsidP="007C523C">
                            <w:pPr>
                              <w:pStyle w:val="Address"/>
                            </w:pPr>
                            <w:r>
                              <w:t>(832) 798-8691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87" type="#_x0000_t202" style="position:absolute;margin-left:269pt;margin-top:624pt;width:4in;height:75pt;z-index:251711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" filled="f" stroked="f">
                <v:textbox inset=",0,,0">
                  <w:txbxContent>
                    <w:p w14:paraId="17355C13" w14:textId="77777777" w:rsidR="00FA3BF3" w:rsidRDefault="00FA3BF3" w:rsidP="007C523C">
                      <w:pPr>
                        <w:pStyle w:val="Address"/>
                      </w:pPr>
                      <w:r>
                        <w:t>Ruby Leon</w:t>
                      </w:r>
                    </w:p>
                    <w:p w14:paraId="751A02F1" w14:textId="77777777" w:rsidR="00FA3BF3" w:rsidRDefault="00FA3BF3" w:rsidP="007C523C">
                      <w:pPr>
                        <w:pStyle w:val="Address"/>
                      </w:pPr>
                      <w:r>
                        <w:t>Communication Society President</w:t>
                      </w:r>
                    </w:p>
                    <w:p w14:paraId="01EFC0AE" w14:textId="77777777" w:rsidR="00FA3BF3" w:rsidRDefault="00FA3BF3" w:rsidP="007C523C">
                      <w:pPr>
                        <w:pStyle w:val="Address"/>
                      </w:pPr>
                      <w:r>
                        <w:t>St. Edward’s University</w:t>
                      </w:r>
                    </w:p>
                    <w:p w14:paraId="65BF80B1" w14:textId="77777777" w:rsidR="00FA3BF3" w:rsidRDefault="00FA3BF3" w:rsidP="007C523C">
                      <w:pPr>
                        <w:pStyle w:val="Address"/>
                      </w:pPr>
                      <w:hyperlink r:id="rId32" w:history="1">
                        <w:r w:rsidRPr="00141A29">
                          <w:rPr>
                            <w:rStyle w:val="Hyperlink"/>
                          </w:rPr>
                          <w:t>rleon@stedwards.edu</w:t>
                        </w:r>
                      </w:hyperlink>
                    </w:p>
                    <w:p w14:paraId="7EB8E9F4" w14:textId="77777777" w:rsidR="00FA3BF3" w:rsidRPr="00CA47DA" w:rsidRDefault="00FA3BF3" w:rsidP="007C523C">
                      <w:pPr>
                        <w:pStyle w:val="Address"/>
                      </w:pPr>
                      <w:r>
                        <w:t>(832) 798-8691</w:t>
                      </w:r>
                    </w:p>
                  </w:txbxContent>
                </v:textbox>
                <w10:wrap type="tight" anchorx="page" anchory="page"/>
              </v:shape>
            </w:pict>
          </mc:Fallback>
        </mc:AlternateContent>
      </w:r>
      <w:r w:rsidR="000C0AAD">
        <w:rPr>
          <w:noProof/>
        </w:rPr>
        <mc:AlternateContent>
          <mc:Choice Requires="wps">
            <w:drawing>
              <wp:anchor distT="0" distB="0" distL="114300" distR="114300" simplePos="0" relativeHeight="251709441" behindDoc="0" locked="0" layoutInCell="1" allowOverlap="1" wp14:anchorId="1C65B932" wp14:editId="057E7A93">
                <wp:simplePos x="0" y="0"/>
                <wp:positionH relativeFrom="page">
                  <wp:posOffset>531495</wp:posOffset>
                </wp:positionH>
                <wp:positionV relativeFrom="page">
                  <wp:posOffset>7216775</wp:posOffset>
                </wp:positionV>
                <wp:extent cx="2130425" cy="908050"/>
                <wp:effectExtent l="0" t="0" r="0" b="6350"/>
                <wp:wrapTight wrapText="bothSides">
                  <wp:wrapPolygon edited="0">
                    <wp:start x="258" y="0"/>
                    <wp:lineTo x="258" y="21147"/>
                    <wp:lineTo x="21117" y="21147"/>
                    <wp:lineTo x="21117" y="0"/>
                    <wp:lineTo x="258" y="0"/>
                  </wp:wrapPolygon>
                </wp:wrapTight>
                <wp:docPr id="2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BB15" w14:textId="77777777" w:rsidR="00FA3BF3" w:rsidRPr="00301FC9" w:rsidRDefault="00FA3BF3" w:rsidP="000C0AAD">
                            <w:pPr>
                              <w:pStyle w:val="Subtitle"/>
                            </w:pPr>
                            <w:r>
                              <w:t>We aim to communicate to our society through service.</w:t>
                            </w:r>
                          </w:p>
                          <w:p w14:paraId="0290F28E" w14:textId="77777777" w:rsidR="00FA3BF3" w:rsidRPr="00CA47DA" w:rsidRDefault="00FA3BF3" w:rsidP="007C523C">
                            <w:pPr>
                              <w:pStyle w:val="ContactDetails"/>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88" type="#_x0000_t202" style="position:absolute;margin-left:41.85pt;margin-top:568.25pt;width:167.75pt;height:71.5pt;z-index:251709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" filled="f" stroked="f">
                <v:textbox inset=",0,,0">
                  <w:txbxContent>
                    <w:p w14:paraId="6BB7BB15" w14:textId="77777777" w:rsidR="00FA3BF3" w:rsidRPr="00301FC9" w:rsidRDefault="00FA3BF3" w:rsidP="000C0AAD">
                      <w:pPr>
                        <w:pStyle w:val="Subtitle"/>
                      </w:pPr>
                      <w:r>
                        <w:t>We aim to communicate to our society through service.</w:t>
                      </w:r>
                    </w:p>
                    <w:p w14:paraId="0290F28E" w14:textId="77777777" w:rsidR="00FA3BF3" w:rsidRPr="00CA47DA" w:rsidRDefault="00FA3BF3" w:rsidP="007C523C">
                      <w:pPr>
                        <w:pStyle w:val="ContactDetails"/>
                      </w:pPr>
                    </w:p>
                  </w:txbxContent>
                </v:textbox>
                <w10:wrap type="tight" anchorx="page" anchory="page"/>
              </v:shape>
            </w:pict>
          </mc:Fallback>
        </mc:AlternateContent>
      </w:r>
      <w:r w:rsidR="000C0AAD">
        <w:rPr>
          <w:noProof/>
        </w:rPr>
        <mc:AlternateContent>
          <mc:Choice Requires="wps">
            <w:drawing>
              <wp:anchor distT="0" distB="0" distL="114300" distR="114300" simplePos="0" relativeHeight="251708417" behindDoc="0" locked="0" layoutInCell="1" allowOverlap="1" wp14:anchorId="60311C59" wp14:editId="57197AB4">
                <wp:simplePos x="0" y="0"/>
                <wp:positionH relativeFrom="page">
                  <wp:posOffset>457200</wp:posOffset>
                </wp:positionH>
                <wp:positionV relativeFrom="page">
                  <wp:posOffset>6299200</wp:posOffset>
                </wp:positionV>
                <wp:extent cx="2133600" cy="762635"/>
                <wp:effectExtent l="0" t="0" r="0" b="24765"/>
                <wp:wrapTight wrapText="bothSides">
                  <wp:wrapPolygon edited="0">
                    <wp:start x="257" y="0"/>
                    <wp:lineTo x="257" y="21582"/>
                    <wp:lineTo x="21086" y="21582"/>
                    <wp:lineTo x="21086" y="0"/>
                    <wp:lineTo x="257" y="0"/>
                  </wp:wrapPolygon>
                </wp:wrapTight>
                <wp:docPr id="1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F2BC46" w14:textId="77777777" w:rsidR="00FA3BF3" w:rsidRPr="00301FC9" w:rsidRDefault="00FA3BF3" w:rsidP="007C523C">
                            <w:pPr>
                              <w:pStyle w:val="BoxHeading-Large"/>
                            </w:pPr>
                            <w:r>
                              <w:t>COSO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89" type="#_x0000_t202" style="position:absolute;margin-left:36pt;margin-top:496pt;width:168pt;height:60.05pt;z-index:251708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" filled="f" stroked="f">
                <v:textbox inset=",0,,0">
                  <w:txbxContent>
                    <w:p w14:paraId="32F2BC46" w14:textId="77777777" w:rsidR="00FA3BF3" w:rsidRPr="00301FC9" w:rsidRDefault="00FA3BF3" w:rsidP="007C523C">
                      <w:pPr>
                        <w:pStyle w:val="BoxHeading-Large"/>
                      </w:pPr>
                      <w:r>
                        <w:t>COSO</w:t>
                      </w:r>
                    </w:p>
                  </w:txbxContent>
                </v:textbox>
                <w10:wrap type="tight" anchorx="page" anchory="page"/>
              </v:shape>
            </w:pict>
          </mc:Fallback>
        </mc:AlternateContent>
      </w:r>
      <w:r w:rsidR="000C0AAD">
        <w:rPr>
          <w:noProof/>
        </w:rPr>
        <mc:AlternateContent>
          <mc:Choice Requires="wps">
            <w:drawing>
              <wp:anchor distT="0" distB="0" distL="114300" distR="114300" simplePos="0" relativeHeight="251707393" behindDoc="0" locked="0" layoutInCell="1" allowOverlap="1" wp14:anchorId="078530FF" wp14:editId="1BB565CE">
                <wp:simplePos x="0" y="0"/>
                <wp:positionH relativeFrom="page">
                  <wp:posOffset>528320</wp:posOffset>
                </wp:positionH>
                <wp:positionV relativeFrom="page">
                  <wp:posOffset>5562600</wp:posOffset>
                </wp:positionV>
                <wp:extent cx="2133600" cy="736600"/>
                <wp:effectExtent l="0" t="0" r="0" b="0"/>
                <wp:wrapTight wrapText="bothSides">
                  <wp:wrapPolygon edited="0">
                    <wp:start x="257" y="0"/>
                    <wp:lineTo x="257" y="20855"/>
                    <wp:lineTo x="21086" y="20855"/>
                    <wp:lineTo x="21086" y="0"/>
                    <wp:lineTo x="257" y="0"/>
                  </wp:wrapPolygon>
                </wp:wrapTight>
                <wp:docPr id="2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C42BAD" w14:textId="77777777" w:rsidR="00FA3BF3" w:rsidRPr="00301FC9" w:rsidRDefault="00FA3BF3" w:rsidP="000C0AAD">
                            <w:pPr>
                              <w:pStyle w:val="BoxHeading-Small"/>
                              <w:jc w:val="left"/>
                            </w:pPr>
                            <w:r>
                              <w:t>St. Edward’s University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90" type="#_x0000_t202" style="position:absolute;margin-left:41.6pt;margin-top:438pt;width:168pt;height:58pt;z-index:251707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" filled="f" stroked="f">
                <v:textbox inset=",0,,0">
                  <w:txbxContent>
                    <w:p w14:paraId="46C42BAD" w14:textId="77777777" w:rsidR="00FA3BF3" w:rsidRPr="00301FC9" w:rsidRDefault="00FA3BF3" w:rsidP="000C0AAD">
                      <w:pPr>
                        <w:pStyle w:val="BoxHeading-Small"/>
                        <w:jc w:val="left"/>
                      </w:pPr>
                      <w:r>
                        <w:t>St. Edward’s University</w:t>
                      </w:r>
                    </w:p>
                  </w:txbxContent>
                </v:textbox>
                <w10:wrap type="tight" anchorx="page" anchory="page"/>
              </v:shape>
            </w:pict>
          </mc:Fallback>
        </mc:AlternateContent>
      </w:r>
    </w:p>
    <w:sectPr w:rsidR="007C523C" w:rsidSect="007C523C">
      <w:headerReference w:type="default" r:id="rId33"/>
      <w:headerReference w:type="first" r:id="rId34"/>
      <w:footerReference w:type="first" r:id="rId3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4AFB4" w14:textId="77777777" w:rsidR="00A7392B" w:rsidRDefault="00A7392B">
      <w:r>
        <w:separator/>
      </w:r>
    </w:p>
  </w:endnote>
  <w:endnote w:type="continuationSeparator" w:id="0">
    <w:p w14:paraId="5725C7B7" w14:textId="77777777" w:rsidR="00A7392B" w:rsidRDefault="00A7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B7717" w14:textId="77777777" w:rsidR="00FA3BF3" w:rsidRDefault="00FA3BF3">
    <w:pPr>
      <w:pStyle w:val="Footer"/>
    </w:pPr>
    <w:r>
      <w:rPr>
        <w:noProof/>
      </w:rPr>
      <mc:AlternateContent>
        <mc:Choice Requires="wps">
          <w:drawing>
            <wp:anchor distT="0" distB="0" distL="114300" distR="114300" simplePos="0" relativeHeight="251659281" behindDoc="0" locked="0" layoutInCell="1" allowOverlap="1" wp14:anchorId="55B78E19" wp14:editId="7DD33B35">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CB4C5" w14:textId="77777777" w:rsidR="00FA3BF3" w:rsidRPr="00C905DB" w:rsidRDefault="00FA3BF3">
                          <w:pPr>
                            <w:rPr>
                              <w:rStyle w:val="PageNumber"/>
                            </w:rPr>
                          </w:pPr>
                          <w:r>
                            <w:fldChar w:fldCharType="begin"/>
                          </w:r>
                          <w:r>
                            <w:instrText xml:space="preserve"> PAGE  \* MERGEFORMAT </w:instrText>
                          </w:r>
                          <w:r>
                            <w:fldChar w:fldCharType="separate"/>
                          </w:r>
                          <w:r w:rsidR="00A7392B" w:rsidRPr="00A7392B">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95"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14:paraId="4F1CB4C5" w14:textId="77777777" w:rsidR="00FA3BF3" w:rsidRPr="00C905DB" w:rsidRDefault="00FA3BF3">
                    <w:pPr>
                      <w:rPr>
                        <w:rStyle w:val="PageNumber"/>
                      </w:rPr>
                    </w:pPr>
                    <w:r>
                      <w:fldChar w:fldCharType="begin"/>
                    </w:r>
                    <w:r>
                      <w:instrText xml:space="preserve"> PAGE  \* MERGEFORMAT </w:instrText>
                    </w:r>
                    <w:r>
                      <w:fldChar w:fldCharType="separate"/>
                    </w:r>
                    <w:r w:rsidR="00A7392B" w:rsidRPr="00A7392B">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96732" w14:textId="77777777" w:rsidR="00FA3BF3" w:rsidRDefault="00FA3BF3">
    <w:pPr>
      <w:pStyle w:val="Footer"/>
    </w:pPr>
    <w:r>
      <w:rPr>
        <w:noProof/>
      </w:rPr>
      <mc:AlternateContent>
        <mc:Choice Requires="wps">
          <w:drawing>
            <wp:anchor distT="0" distB="0" distL="114300" distR="114300" simplePos="0" relativeHeight="251660305" behindDoc="0" locked="0" layoutInCell="1" allowOverlap="1" wp14:anchorId="2B935033" wp14:editId="4D787664">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08D32" w14:textId="77777777" w:rsidR="00FA3BF3" w:rsidRPr="00C905DB" w:rsidRDefault="00FA3BF3" w:rsidP="007C523C">
                          <w:pPr>
                            <w:jc w:val="right"/>
                            <w:rPr>
                              <w:rStyle w:val="PageNumber"/>
                            </w:rPr>
                          </w:pPr>
                          <w:r>
                            <w:fldChar w:fldCharType="begin"/>
                          </w:r>
                          <w:r>
                            <w:instrText xml:space="preserve"> PAGE  \* MERGEFORMAT </w:instrText>
                          </w:r>
                          <w:r>
                            <w:fldChar w:fldCharType="separate"/>
                          </w:r>
                          <w:r w:rsidR="00A7392B" w:rsidRPr="00A7392B">
                            <w:rPr>
                              <w:rStyle w:val="PageNumber"/>
                              <w:noProof/>
                            </w:rPr>
                            <w:t>5</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96"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14:paraId="5CC08D32" w14:textId="77777777" w:rsidR="00FA3BF3" w:rsidRPr="00C905DB" w:rsidRDefault="00FA3BF3" w:rsidP="007C523C">
                    <w:pPr>
                      <w:jc w:val="right"/>
                      <w:rPr>
                        <w:rStyle w:val="PageNumber"/>
                      </w:rPr>
                    </w:pPr>
                    <w:r>
                      <w:fldChar w:fldCharType="begin"/>
                    </w:r>
                    <w:r>
                      <w:instrText xml:space="preserve"> PAGE  \* MERGEFORMAT </w:instrText>
                    </w:r>
                    <w:r>
                      <w:fldChar w:fldCharType="separate"/>
                    </w:r>
                    <w:r w:rsidR="00A7392B" w:rsidRPr="00A7392B">
                      <w:rPr>
                        <w:rStyle w:val="PageNumber"/>
                        <w:noProof/>
                      </w:rPr>
                      <w:t>5</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E4CF" w14:textId="77777777" w:rsidR="00FA3BF3" w:rsidRDefault="00FA3BF3">
    <w:pPr>
      <w:pStyle w:val="Footer"/>
    </w:pPr>
    <w:r>
      <w:rPr>
        <w:noProof/>
      </w:rPr>
      <mc:AlternateContent>
        <mc:Choice Requires="wps">
          <w:drawing>
            <wp:anchor distT="0" distB="0" distL="114300" distR="114300" simplePos="0" relativeHeight="251658256" behindDoc="0" locked="0" layoutInCell="0" allowOverlap="1" wp14:anchorId="12971064" wp14:editId="485C8C77">
              <wp:simplePos x="0" y="0"/>
              <wp:positionH relativeFrom="page">
                <wp:posOffset>457200</wp:posOffset>
              </wp:positionH>
              <wp:positionV relativeFrom="page">
                <wp:posOffset>5486400</wp:posOffset>
              </wp:positionV>
              <wp:extent cx="2277110" cy="4114800"/>
              <wp:effectExtent l="0" t="0" r="0" b="0"/>
              <wp:wrapNone/>
              <wp:docPr id="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1148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6pt;margin-top:6in;width:179.3pt;height:32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" o:allowincell="f" fillcolor="#00bfc3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57" behindDoc="0" locked="0" layoutInCell="0" allowOverlap="1" wp14:anchorId="21859DA7" wp14:editId="1DFDE324">
          <wp:simplePos x="685800" y="7772400"/>
          <wp:positionH relativeFrom="page">
            <wp:posOffset>685800</wp:posOffset>
          </wp:positionH>
          <wp:positionV relativeFrom="page">
            <wp:posOffset>7772400</wp:posOffset>
          </wp:positionV>
          <wp:extent cx="1828800" cy="1524000"/>
          <wp:effectExtent l="0" t="0" r="0" b="0"/>
          <wp:wrapNone/>
          <wp:docPr id="58"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B2B983" w14:textId="77777777" w:rsidR="00A7392B" w:rsidRDefault="00A7392B">
      <w:r>
        <w:separator/>
      </w:r>
    </w:p>
  </w:footnote>
  <w:footnote w:type="continuationSeparator" w:id="0">
    <w:p w14:paraId="7AD75DD1" w14:textId="77777777" w:rsidR="00A7392B" w:rsidRDefault="00A739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290E5" w14:textId="77777777" w:rsidR="00FA3BF3" w:rsidRDefault="00FA3BF3">
    <w:pPr>
      <w:pStyle w:val="Header"/>
    </w:pPr>
    <w:r>
      <w:rPr>
        <w:noProof/>
      </w:rPr>
      <mc:AlternateContent>
        <mc:Choice Requires="wps">
          <w:drawing>
            <wp:anchor distT="0" distB="0" distL="114300" distR="114300" simplePos="0" relativeHeight="251658245" behindDoc="0" locked="0" layoutInCell="1" allowOverlap="1" wp14:anchorId="65DD319C" wp14:editId="71C525B4">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32B82430" w14:textId="77777777" w:rsidR="00FA3BF3" w:rsidRDefault="00FA3BF3" w:rsidP="007C523C">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91"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f1b015 [3205]" stroked="f" strokecolor="white [3212]" strokeweight="1pt">
              <v:stroke o:forcedash="t"/>
              <v:shadow opacity="22938f" mv:blur="38100f" offset="0,2pt"/>
              <v:textbox inset=",7.2pt,,7.2pt">
                <w:txbxContent>
                  <w:p w14:paraId="32B82430" w14:textId="77777777" w:rsidR="00FA3BF3" w:rsidRDefault="00FA3BF3" w:rsidP="007C523C">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33446A25" wp14:editId="62A8DBBD">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C3AF7B1" w14:textId="77777777" w:rsidR="00FA3BF3" w:rsidRDefault="00FA3BF3" w:rsidP="007C523C">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92"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00bfc3 [3215]" stroked="f" strokecolor="white [3212]" strokeweight="1pt">
              <v:stroke o:forcedash="t"/>
              <v:shadow opacity="22938f" mv:blur="38100f" offset="0,2pt"/>
              <v:textbox inset=",7.2pt,,7.2pt">
                <w:txbxContent>
                  <w:p w14:paraId="0C3AF7B1" w14:textId="77777777" w:rsidR="00FA3BF3" w:rsidRDefault="00FA3BF3" w:rsidP="007C523C">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0302DAC0" wp14:editId="1F8E993F">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E9567" w14:textId="77777777" w:rsidR="00FA3BF3" w:rsidRDefault="00FA3BF3">
    <w:pPr>
      <w:pStyle w:val="Header"/>
    </w:pPr>
    <w:r>
      <w:rPr>
        <w:noProof/>
      </w:rPr>
      <mc:AlternateContent>
        <mc:Choice Requires="wps">
          <w:drawing>
            <wp:anchor distT="0" distB="0" distL="114300" distR="114300" simplePos="0" relativeHeight="251658246" behindDoc="0" locked="0" layoutInCell="0" allowOverlap="1" wp14:anchorId="3C99C0C9" wp14:editId="7185A0A7">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38813134" w14:textId="77777777" w:rsidR="00FA3BF3" w:rsidRDefault="00FA3BF3" w:rsidP="007C523C">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93"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00bfc3 [3215]" strokecolor="white [3212]" strokeweight="1pt">
              <v:stroke o:forcedash="t"/>
              <v:shadow opacity="22938f" mv:blur="38100f" offset="0,2pt"/>
              <v:textbox inset=",7.2pt,,7.2pt">
                <w:txbxContent>
                  <w:p w14:paraId="38813134" w14:textId="77777777" w:rsidR="00FA3BF3" w:rsidRDefault="00FA3BF3" w:rsidP="007C523C">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2E712B5E" wp14:editId="46998300">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0159F2C" w14:textId="77777777" w:rsidR="00FA3BF3" w:rsidRDefault="00FA3BF3" w:rsidP="007C523C">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94"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ff7f01 [3204]" strokecolor="white [3212]" strokeweight="1pt">
              <v:stroke o:forcedash="t"/>
              <v:shadow opacity="22938f" mv:blur="38100f" offset="0,2pt"/>
              <v:textbox inset=",7.2pt,,7.2pt">
                <w:txbxContent>
                  <w:p w14:paraId="50159F2C" w14:textId="77777777" w:rsidR="00FA3BF3" w:rsidRDefault="00FA3BF3" w:rsidP="007C523C">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0A436647" wp14:editId="56B76C03">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A07" w14:textId="77777777" w:rsidR="00FA3BF3" w:rsidRDefault="00FA3BF3">
    <w:pPr>
      <w:pStyle w:val="Header"/>
    </w:pPr>
    <w:r>
      <w:rPr>
        <w:noProof/>
      </w:rPr>
      <mc:AlternateContent>
        <mc:Choice Requires="wps">
          <w:drawing>
            <wp:anchor distT="0" distB="0" distL="114300" distR="114300" simplePos="0" relativeHeight="251658243" behindDoc="0" locked="0" layoutInCell="0" allowOverlap="1" wp14:anchorId="2162A735" wp14:editId="60B55DAA">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ffe5cc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28D7328D" wp14:editId="62BB255C">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ff7f01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409527F8" wp14:editId="352B1E00">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f1b015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522AB5B9" wp14:editId="4B8A5E3C">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00bfc3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164E1072" wp14:editId="4BD9A76D">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E3162" w14:textId="77777777" w:rsidR="00FA3BF3" w:rsidRDefault="00FA3BF3">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70209" w14:textId="77777777" w:rsidR="00FA3BF3" w:rsidRDefault="00FA3BF3">
    <w:pPr>
      <w:pStyle w:val="Header"/>
    </w:pPr>
    <w:r>
      <w:rPr>
        <w:noProof/>
      </w:rPr>
      <w:drawing>
        <wp:anchor distT="0" distB="0" distL="114300" distR="114300" simplePos="0" relativeHeight="251658253" behindDoc="0" locked="0" layoutInCell="0" allowOverlap="1" wp14:anchorId="77F8DB68" wp14:editId="21062AAE">
          <wp:simplePos x="0" y="0"/>
          <wp:positionH relativeFrom="page">
            <wp:posOffset>2870200</wp:posOffset>
          </wp:positionH>
          <wp:positionV relativeFrom="page">
            <wp:posOffset>4356100</wp:posOffset>
          </wp:positionV>
          <wp:extent cx="2146300" cy="457200"/>
          <wp:effectExtent l="25400" t="0" r="0" b="0"/>
          <wp:wrapNone/>
          <wp:docPr id="49"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2" behindDoc="0" locked="0" layoutInCell="0" allowOverlap="1" wp14:anchorId="04A01F78" wp14:editId="0DE3F24C">
              <wp:simplePos x="0" y="0"/>
              <wp:positionH relativeFrom="page">
                <wp:posOffset>457200</wp:posOffset>
              </wp:positionH>
              <wp:positionV relativeFrom="page">
                <wp:posOffset>4343400</wp:posOffset>
              </wp:positionV>
              <wp:extent cx="4563110" cy="45720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6219585" w14:textId="77777777" w:rsidR="00FA3BF3" w:rsidRDefault="00FA3BF3" w:rsidP="007C523C">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97" style="position:absolute;margin-left:36pt;margin-top:342pt;width:359.3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" o:allowincell="f" fillcolor="#00bfc3 [3215]" stroked="f" strokecolor="white [3212]" strokeweight="1pt">
              <v:shadow opacity="22938f" mv:blur="38100f" offset="0,2pt"/>
              <v:textbox style="mso-next-textbox:#Text Box 20" inset=",7.2pt,,7.2pt">
                <w:txbxContent>
                  <w:p w14:paraId="26219585" w14:textId="77777777" w:rsidR="00FA3BF3" w:rsidRDefault="00FA3BF3" w:rsidP="007C523C">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54" behindDoc="0" locked="0" layoutInCell="1" allowOverlap="1" wp14:anchorId="7CD30DD2" wp14:editId="47C624AE">
              <wp:simplePos x="0" y="0"/>
              <wp:positionH relativeFrom="page">
                <wp:posOffset>5029200</wp:posOffset>
              </wp:positionH>
              <wp:positionV relativeFrom="page">
                <wp:posOffset>4343400</wp:posOffset>
              </wp:positionV>
              <wp:extent cx="2286000" cy="457200"/>
              <wp:effectExtent l="0" t="0" r="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4DA70F4" w14:textId="77777777" w:rsidR="00FA3BF3" w:rsidRDefault="00FA3BF3" w:rsidP="007C523C">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98" style="position:absolute;margin-left:396pt;margin-top:342pt;width:180pt;height:3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" fillcolor="#f1b015 [3205]" stroked="f" strokecolor="white [3212]" strokeweight="1pt">
              <v:shadow opacity="22938f" mv:blur="38100f" offset="0,2pt"/>
              <v:textbox inset=",7.2pt,,7.2pt">
                <w:txbxContent>
                  <w:p w14:paraId="34DA70F4" w14:textId="77777777" w:rsidR="00FA3BF3" w:rsidRDefault="00FA3BF3" w:rsidP="007C523C">
                    <w:pPr>
                      <w:pStyle w:val="Header-Right"/>
                    </w:pPr>
                  </w:p>
                </w:txbxContent>
              </v:textbox>
              <w10:wrap anchorx="page" anchory="page"/>
            </v:rect>
          </w:pict>
        </mc:Fallback>
      </mc:AlternateContent>
    </w:r>
    <w:r>
      <w:rPr>
        <w:noProof/>
      </w:rPr>
      <mc:AlternateContent>
        <mc:Choice Requires="wps">
          <w:drawing>
            <wp:anchor distT="0" distB="0" distL="114300" distR="114300" simplePos="0" relativeHeight="251658255" behindDoc="0" locked="0" layoutInCell="0" allowOverlap="1" wp14:anchorId="1779F690" wp14:editId="3CF4B380">
              <wp:simplePos x="0" y="0"/>
              <wp:positionH relativeFrom="page">
                <wp:posOffset>457200</wp:posOffset>
              </wp:positionH>
              <wp:positionV relativeFrom="page">
                <wp:posOffset>457200</wp:posOffset>
              </wp:positionV>
              <wp:extent cx="4563110" cy="3877310"/>
              <wp:effectExtent l="0" t="0" r="0" b="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38773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6pt;margin-top:36pt;width:359.3pt;height:305.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" o:allowincell="f" fillcolor="#ff7f01 [3204]" stroked="f" strokecolor="white [3212]" strokeweight="1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1C1B64C0"/>
    <w:multiLevelType w:val="hybridMultilevel"/>
    <w:tmpl w:val="BE02F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424A69"/>
    <w:multiLevelType w:val="hybridMultilevel"/>
    <w:tmpl w:val="12326590"/>
    <w:lvl w:ilvl="0" w:tplc="9A02CC60">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8C6A47"/>
    <w:multiLevelType w:val="hybridMultilevel"/>
    <w:tmpl w:val="D6200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AF63C6"/>
    <w:multiLevelType w:val="hybridMultilevel"/>
    <w:tmpl w:val="C9766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7C523C"/>
    <w:rsid w:val="000572C4"/>
    <w:rsid w:val="000A147A"/>
    <w:rsid w:val="000C0AAD"/>
    <w:rsid w:val="00182247"/>
    <w:rsid w:val="00301209"/>
    <w:rsid w:val="00486FDD"/>
    <w:rsid w:val="004D2F2D"/>
    <w:rsid w:val="004D4313"/>
    <w:rsid w:val="00531034"/>
    <w:rsid w:val="006F41A3"/>
    <w:rsid w:val="00732AA0"/>
    <w:rsid w:val="007C523C"/>
    <w:rsid w:val="00850EC6"/>
    <w:rsid w:val="008D4BC4"/>
    <w:rsid w:val="00925F81"/>
    <w:rsid w:val="0093226F"/>
    <w:rsid w:val="009D4261"/>
    <w:rsid w:val="00A7392B"/>
    <w:rsid w:val="00B75E6A"/>
    <w:rsid w:val="00C06647"/>
    <w:rsid w:val="00C97488"/>
    <w:rsid w:val="00D021BB"/>
    <w:rsid w:val="00E14869"/>
    <w:rsid w:val="00EC4BD5"/>
    <w:rsid w:val="00FA3BF3"/>
    <w:rsid w:val="00FB7933"/>
    <w:rsid w:val="00FE7E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AD7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F1B015"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F1B015"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FF7F01"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F1B015"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F1B015"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FF7F0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FF7F01"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FF7F01"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F1B015"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FF7F01" w:themeColor="accent1"/>
    </w:rPr>
  </w:style>
  <w:style w:type="paragraph" w:styleId="BodyText">
    <w:name w:val="Body Text"/>
    <w:basedOn w:val="Normal"/>
    <w:link w:val="BodyTextChar"/>
    <w:uiPriority w:val="99"/>
    <w:semiHidden/>
    <w:unhideWhenUsed/>
    <w:rsid w:val="00301FC9"/>
    <w:pPr>
      <w:spacing w:after="160" w:line="264" w:lineRule="auto"/>
    </w:pPr>
    <w:rPr>
      <w:color w:val="2062AA" w:themeColor="text1" w:themeTint="BF"/>
    </w:rPr>
  </w:style>
  <w:style w:type="character" w:customStyle="1" w:styleId="BodyTextChar">
    <w:name w:val="Body Text Char"/>
    <w:basedOn w:val="DefaultParagraphFont"/>
    <w:link w:val="BodyText"/>
    <w:uiPriority w:val="99"/>
    <w:semiHidden/>
    <w:rsid w:val="00301FC9"/>
    <w:rPr>
      <w:color w:val="2062AA" w:themeColor="text1" w:themeTint="BF"/>
    </w:rPr>
  </w:style>
  <w:style w:type="paragraph" w:styleId="BodyText2">
    <w:name w:val="Body Text 2"/>
    <w:basedOn w:val="Normal"/>
    <w:link w:val="BodyText2Char"/>
    <w:uiPriority w:val="99"/>
    <w:unhideWhenUsed/>
    <w:rsid w:val="00301FC9"/>
    <w:pPr>
      <w:spacing w:after="60" w:line="264" w:lineRule="auto"/>
    </w:pPr>
    <w:rPr>
      <w:color w:val="2776CC" w:themeColor="text1" w:themeTint="A6"/>
      <w:sz w:val="20"/>
    </w:rPr>
  </w:style>
  <w:style w:type="character" w:customStyle="1" w:styleId="BodyText2Char">
    <w:name w:val="Body Text 2 Char"/>
    <w:basedOn w:val="DefaultParagraphFont"/>
    <w:link w:val="BodyText2"/>
    <w:uiPriority w:val="99"/>
    <w:rsid w:val="00301FC9"/>
    <w:rPr>
      <w:color w:val="2776CC" w:themeColor="text1" w:themeTint="A6"/>
      <w:sz w:val="20"/>
    </w:rPr>
  </w:style>
  <w:style w:type="character" w:styleId="PageNumber">
    <w:name w:val="page number"/>
    <w:basedOn w:val="DefaultParagraphFont"/>
    <w:uiPriority w:val="99"/>
    <w:semiHidden/>
    <w:unhideWhenUsed/>
    <w:rsid w:val="00C905DB"/>
    <w:rPr>
      <w:color w:val="00BFC3"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F1B015"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FF7F01"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F1B015"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F1B015"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FF7F01" w:themeColor="accent1"/>
      <w:sz w:val="28"/>
    </w:rPr>
  </w:style>
  <w:style w:type="character" w:customStyle="1" w:styleId="MailerChar">
    <w:name w:val="Mailer Char"/>
    <w:basedOn w:val="DefaultParagraphFont"/>
    <w:link w:val="Mailer"/>
    <w:rsid w:val="00C905DB"/>
    <w:rPr>
      <w:b/>
      <w:color w:val="FF7F01"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FF7F01" w:themeColor="accent1"/>
    </w:rPr>
  </w:style>
  <w:style w:type="character" w:customStyle="1" w:styleId="AddressChar">
    <w:name w:val="Address Char"/>
    <w:basedOn w:val="DefaultParagraphFont"/>
    <w:link w:val="Address"/>
    <w:rsid w:val="00C905DB"/>
    <w:rPr>
      <w:color w:val="FF7F01"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uiPriority w:val="99"/>
    <w:rsid w:val="00FB7933"/>
    <w:rPr>
      <w:color w:val="1286C9"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F1B015"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F1B015"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FF7F01"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F1B015"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F1B015"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FF7F0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FF7F01"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FF7F01"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F1B015"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FF7F01" w:themeColor="accent1"/>
    </w:rPr>
  </w:style>
  <w:style w:type="paragraph" w:styleId="BodyText">
    <w:name w:val="Body Text"/>
    <w:basedOn w:val="Normal"/>
    <w:link w:val="BodyTextChar"/>
    <w:uiPriority w:val="99"/>
    <w:semiHidden/>
    <w:unhideWhenUsed/>
    <w:rsid w:val="00301FC9"/>
    <w:pPr>
      <w:spacing w:after="160" w:line="264" w:lineRule="auto"/>
    </w:pPr>
    <w:rPr>
      <w:color w:val="2062AA" w:themeColor="text1" w:themeTint="BF"/>
    </w:rPr>
  </w:style>
  <w:style w:type="character" w:customStyle="1" w:styleId="BodyTextChar">
    <w:name w:val="Body Text Char"/>
    <w:basedOn w:val="DefaultParagraphFont"/>
    <w:link w:val="BodyText"/>
    <w:uiPriority w:val="99"/>
    <w:semiHidden/>
    <w:rsid w:val="00301FC9"/>
    <w:rPr>
      <w:color w:val="2062AA" w:themeColor="text1" w:themeTint="BF"/>
    </w:rPr>
  </w:style>
  <w:style w:type="paragraph" w:styleId="BodyText2">
    <w:name w:val="Body Text 2"/>
    <w:basedOn w:val="Normal"/>
    <w:link w:val="BodyText2Char"/>
    <w:uiPriority w:val="99"/>
    <w:unhideWhenUsed/>
    <w:rsid w:val="00301FC9"/>
    <w:pPr>
      <w:spacing w:after="60" w:line="264" w:lineRule="auto"/>
    </w:pPr>
    <w:rPr>
      <w:color w:val="2776CC" w:themeColor="text1" w:themeTint="A6"/>
      <w:sz w:val="20"/>
    </w:rPr>
  </w:style>
  <w:style w:type="character" w:customStyle="1" w:styleId="BodyText2Char">
    <w:name w:val="Body Text 2 Char"/>
    <w:basedOn w:val="DefaultParagraphFont"/>
    <w:link w:val="BodyText2"/>
    <w:uiPriority w:val="99"/>
    <w:rsid w:val="00301FC9"/>
    <w:rPr>
      <w:color w:val="2776CC" w:themeColor="text1" w:themeTint="A6"/>
      <w:sz w:val="20"/>
    </w:rPr>
  </w:style>
  <w:style w:type="character" w:styleId="PageNumber">
    <w:name w:val="page number"/>
    <w:basedOn w:val="DefaultParagraphFont"/>
    <w:uiPriority w:val="99"/>
    <w:semiHidden/>
    <w:unhideWhenUsed/>
    <w:rsid w:val="00C905DB"/>
    <w:rPr>
      <w:color w:val="00BFC3"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F1B015"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FF7F01"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F1B015"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F1B015"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FF7F01" w:themeColor="accent1"/>
      <w:sz w:val="28"/>
    </w:rPr>
  </w:style>
  <w:style w:type="character" w:customStyle="1" w:styleId="MailerChar">
    <w:name w:val="Mailer Char"/>
    <w:basedOn w:val="DefaultParagraphFont"/>
    <w:link w:val="Mailer"/>
    <w:rsid w:val="00C905DB"/>
    <w:rPr>
      <w:b/>
      <w:color w:val="FF7F01"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FF7F01" w:themeColor="accent1"/>
    </w:rPr>
  </w:style>
  <w:style w:type="character" w:customStyle="1" w:styleId="AddressChar">
    <w:name w:val="Address Char"/>
    <w:basedOn w:val="DefaultParagraphFont"/>
    <w:link w:val="Address"/>
    <w:rsid w:val="00C905DB"/>
    <w:rPr>
      <w:color w:val="FF7F01"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uiPriority w:val="99"/>
    <w:rsid w:val="00FB7933"/>
    <w:rPr>
      <w:color w:val="1286C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hyperlink" Target="http://www.facebook.com/seucoso" TargetMode="External"/><Relationship Id="rId23" Type="http://schemas.openxmlformats.org/officeDocument/2006/relationships/image" Target="media/image11.gif"/><Relationship Id="rId24" Type="http://schemas.openxmlformats.org/officeDocument/2006/relationships/image" Target="media/image12.jpg"/><Relationship Id="rId25" Type="http://schemas.openxmlformats.org/officeDocument/2006/relationships/hyperlink" Target="http://www.facebook.com/seucoso" TargetMode="External"/><Relationship Id="rId26" Type="http://schemas.openxmlformats.org/officeDocument/2006/relationships/image" Target="media/image13.png"/><Relationship Id="rId27" Type="http://schemas.openxmlformats.org/officeDocument/2006/relationships/image" Target="media/image14.jpg"/><Relationship Id="rId28" Type="http://schemas.openxmlformats.org/officeDocument/2006/relationships/image" Target="media/image15.png"/><Relationship Id="rId29" Type="http://schemas.openxmlformats.org/officeDocument/2006/relationships/image" Target="media/image16.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jpg"/><Relationship Id="rId31" Type="http://schemas.openxmlformats.org/officeDocument/2006/relationships/hyperlink" Target="mailto:rleon@stedwards.edu" TargetMode="External"/><Relationship Id="rId32" Type="http://schemas.openxmlformats.org/officeDocument/2006/relationships/hyperlink" Target="mailto:rleon@stedwards.edu"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header" Target="header4.xml"/><Relationship Id="rId34" Type="http://schemas.openxmlformats.org/officeDocument/2006/relationships/header" Target="header5.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hyperlink" Target="mailto:rleon@stedwards.edu" TargetMode="External"/><Relationship Id="rId12" Type="http://schemas.openxmlformats.org/officeDocument/2006/relationships/hyperlink" Target="mailto:rleon@stedwards.edu" TargetMode="External"/><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3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Pixel">
      <a:dk1>
        <a:srgbClr val="103154"/>
      </a:dk1>
      <a:lt1>
        <a:srgbClr val="FFFFFF"/>
      </a:lt1>
      <a:dk2>
        <a:srgbClr val="00BFC3"/>
      </a:dk2>
      <a:lt2>
        <a:srgbClr val="0096FF"/>
      </a:lt2>
      <a:accent1>
        <a:srgbClr val="FF7F01"/>
      </a:accent1>
      <a:accent2>
        <a:srgbClr val="F1B015"/>
      </a:accent2>
      <a:accent3>
        <a:srgbClr val="FBEC85"/>
      </a:accent3>
      <a:accent4>
        <a:srgbClr val="D2C2F1"/>
      </a:accent4>
      <a:accent5>
        <a:srgbClr val="DA5AF4"/>
      </a:accent5>
      <a:accent6>
        <a:srgbClr val="9D09D1"/>
      </a:accent6>
      <a:hlink>
        <a:srgbClr val="1286C9"/>
      </a:hlink>
      <a:folHlink>
        <a:srgbClr val="A8C2E7"/>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102</TotalTime>
  <Pages>6</Pages>
  <Words>9</Words>
  <Characters>56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Leon</dc:creator>
  <cp:keywords/>
  <dc:description/>
  <cp:lastModifiedBy>Ruby Leon</cp:lastModifiedBy>
  <cp:revision>3</cp:revision>
  <cp:lastPrinted>2007-08-23T15:27:00Z</cp:lastPrinted>
  <dcterms:created xsi:type="dcterms:W3CDTF">2015-09-08T06:29:00Z</dcterms:created>
  <dcterms:modified xsi:type="dcterms:W3CDTF">2015-09-09T01:59:00Z</dcterms:modified>
  <cp:category/>
</cp:coreProperties>
</file>